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14:paraId="202D4477" w14:textId="77777777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857CD" w14:textId="77777777" w:rsidR="0039052C" w:rsidRPr="00626396" w:rsidRDefault="00B63F88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fldChar w:fldCharType="begin"/>
            </w:r>
            <w: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>
              <w:rPr>
                <w:rStyle w:val="af1"/>
                <w:rFonts w:ascii="맑은 고딕" w:eastAsia="맑은 고딕" w:cs="맑은 고딕"/>
                <w:b/>
                <w:bCs/>
                <w:color w:val="000000"/>
                <w:sz w:val="40"/>
                <w:szCs w:val="40"/>
                <w:u w:val="none"/>
              </w:rPr>
              <w:fldChar w:fldCharType="end"/>
            </w:r>
          </w:p>
        </w:tc>
      </w:tr>
    </w:tbl>
    <w:p w14:paraId="03A85FC7" w14:textId="77777777" w:rsidR="0039052C" w:rsidRDefault="00693C84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5"/>
        <w:gridCol w:w="84"/>
        <w:gridCol w:w="1312"/>
        <w:gridCol w:w="2396"/>
        <w:gridCol w:w="169"/>
        <w:gridCol w:w="1026"/>
        <w:gridCol w:w="2454"/>
      </w:tblGrid>
      <w:tr w:rsidR="0039052C" w:rsidRPr="009C100C" w14:paraId="54BCFFB3" w14:textId="77777777" w:rsidTr="009C100C">
        <w:trPr>
          <w:trHeight w:hRule="exact" w:val="406"/>
          <w:jc w:val="center"/>
        </w:trPr>
        <w:tc>
          <w:tcPr>
            <w:tcW w:w="910" w:type="pct"/>
            <w:vMerge w:val="restart"/>
            <w:vAlign w:val="center"/>
          </w:tcPr>
          <w:p w14:paraId="6D6F00E6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사진</w:t>
            </w:r>
          </w:p>
          <w:p w14:paraId="56826CD1" w14:textId="77777777" w:rsidR="00F11142" w:rsidRPr="009C100C" w:rsidRDefault="00F11142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(이미지사진 금지)</w:t>
            </w:r>
          </w:p>
        </w:tc>
        <w:tc>
          <w:tcPr>
            <w:tcW w:w="46" w:type="pct"/>
            <w:vMerge w:val="restart"/>
            <w:vAlign w:val="center"/>
          </w:tcPr>
          <w:p w14:paraId="6495721A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14:paraId="54474A07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14:paraId="4DEFCEAD" w14:textId="77777777"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03D89E6A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14:paraId="2841FAA3" w14:textId="77777777"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14:paraId="0639068D" w14:textId="77777777"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4A4DD9FE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71AA63DF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30C646CB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14:paraId="41969910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14:paraId="497AC0F2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0548DE5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14:paraId="578705C0" w14:textId="77777777"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E-mail</w:t>
            </w:r>
          </w:p>
        </w:tc>
        <w:tc>
          <w:tcPr>
            <w:tcW w:w="1349" w:type="pct"/>
            <w:vMerge w:val="restart"/>
            <w:vAlign w:val="center"/>
          </w:tcPr>
          <w:p w14:paraId="71F47588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1AC06D9A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27B0BB38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420B13EF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14:paraId="3E088154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14:paraId="6756549F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75F9412F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14:paraId="764697B7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14:paraId="0D373A33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7E254D" w:rsidRPr="009C100C" w14:paraId="112739E9" w14:textId="77777777" w:rsidTr="007E254D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633973D3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2E1D5F6A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14:paraId="37E21F5A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14:paraId="78D9A239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hint="eastAsia"/>
              </w:rPr>
              <w:t>년    월    일</w:t>
            </w:r>
          </w:p>
          <w:p w14:paraId="50315F70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취미</w:t>
            </w:r>
          </w:p>
        </w:tc>
      </w:tr>
      <w:tr w:rsidR="0039052C" w:rsidRPr="009C100C" w14:paraId="33920488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28E55A8A" w14:textId="77777777"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01CF3122" w14:textId="77777777"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14:paraId="049CA665" w14:textId="77777777"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14:paraId="08A81749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03C4A8C2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39052C" w:rsidRPr="009C100C" w14:paraId="4F0D22D1" w14:textId="77777777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2A8AD4C6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14:paraId="2B116F8C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14:paraId="56F10980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14:paraId="780663D0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14:paraId="28302D7B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14:paraId="5B4D9888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14:paraId="4AE172DF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14:paraId="4600AA35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14:paraId="228E7AE3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775735" w:rsidRPr="009C100C" w14:paraId="7FD1DF13" w14:textId="77777777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45FD8949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2A889BCC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14:paraId="55CDB8A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5030B1F5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7727EA0E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14:paraId="514B040F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  <w:proofErr w:type="spellEnd"/>
          </w:p>
        </w:tc>
        <w:tc>
          <w:tcPr>
            <w:tcW w:w="621" w:type="pct"/>
            <w:vAlign w:val="center"/>
          </w:tcPr>
          <w:p w14:paraId="45E79FB8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1E741BD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509ADE02" w14:textId="77777777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3167DFED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79066308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14:paraId="0512253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242B6E67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313725B5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2BAE64C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14:paraId="5C5BE4F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4C6C32BF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DE3A0C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62B7AF8D" w14:textId="77777777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6043E118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271F44E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14:paraId="75A38DC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1E8259F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09C32B56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1F622F5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14:paraId="14BF508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0A8069A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7B6166F5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2E9D25C6" w14:textId="77777777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3BD69974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32C9B9D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14:paraId="7FEAC6D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6CDA20B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072699DA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6EE8F3A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  <w:proofErr w:type="spellEnd"/>
          </w:p>
          <w:p w14:paraId="79D8DF27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0FF5DB1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5E21DC6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25B3D5D4" w14:textId="77777777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5DBEE589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14:paraId="7F7892F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14:paraId="4FAB9BB2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14:paraId="0580E6E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14:paraId="3D266988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14:paraId="05AB62CC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  <w:proofErr w:type="spellEnd"/>
          </w:p>
          <w:p w14:paraId="1AF9DE2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14:paraId="7ECCB19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14:paraId="0DC6FBB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7F1EF5E3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14:paraId="10779566" w14:textId="77777777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14:paraId="61CBF76E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14:paraId="68E01B70" w14:textId="77777777"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14:paraId="788987C7" w14:textId="77777777"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14:paraId="4F2AD34E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14:paraId="38F93479" w14:textId="77777777"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14:paraId="4B5ED754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14:paraId="56AB2266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14:paraId="290CD4F9" w14:textId="77777777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7E5393A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6755078C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440F6C96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1EC59175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14:paraId="1C69FC9D" w14:textId="77777777"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14:paraId="66A95941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6C53284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14:paraId="4D3DF5A0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5D04EB71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20C9329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14:paraId="61A73501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5C5D97FA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09D1F00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14:paraId="55F2E99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62F8B2B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79EC8398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14:paraId="0181671E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09E41082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0D9C46D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3F574096" w14:textId="77777777" w:rsidR="007E254D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14:paraId="11558C18" w14:textId="77777777" w:rsidR="00D14344" w:rsidRPr="009C100C" w:rsidRDefault="00D14344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19EC20C7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12B244A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14:paraId="5C0012F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0D59F3FE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14:paraId="782A062A" w14:textId="77777777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4EF2038E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14:paraId="357F45D7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14:paraId="6EA7081E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14:paraId="18EF5DE3" w14:textId="77777777"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31F19207" w14:textId="77777777"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14:paraId="1B7BD1BD" w14:textId="77777777"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14:paraId="53468C88" w14:textId="77777777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7F3B7689" w14:textId="77777777"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14:paraId="273F5A96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14:paraId="4482E6DD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14:paraId="6CDF72DD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14:paraId="100D110C" w14:textId="77777777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548A2E2C" w14:textId="77777777"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14:paraId="541A35FC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14:paraId="0C95E2E3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14:paraId="6D2DC5E0" w14:textId="77777777"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6053B7C6" w14:textId="77777777"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14:paraId="06BE0C89" w14:textId="77777777"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14:paraId="11335027" w14:textId="77777777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14:paraId="43F3A2EF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14:paraId="74BE8961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14:paraId="4CA95748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14:paraId="1786478A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14:paraId="15733F91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14:paraId="015A6DA1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14:paraId="052C65B3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13463DF3" w14:textId="77777777"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14:paraId="08C361EA" w14:textId="77777777"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14:paraId="4A8FFEEB" w14:textId="77777777"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14:paraId="7D76DA6B" w14:textId="77777777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14:paraId="7896987E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14:paraId="4465200C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14:paraId="768B3304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14:paraId="5531054E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14:paraId="54A56E0E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697BFE6D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54DC98A7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2DD91E9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14:paraId="26EB4D63" w14:textId="77777777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14:paraId="53A64616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14:paraId="2CDBA6B7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14:paraId="01978377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14:paraId="2C9B1C90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14:paraId="55A379DC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7B86BF1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7B5D55CD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46B19D45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14:paraId="45D57074" w14:textId="77777777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14:paraId="2C04A954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14:paraId="49E0D79A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14:paraId="51BC11DA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14:paraId="3705A90B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14:paraId="6F32E475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14:paraId="0E735810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14:paraId="7A06258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14:paraId="58DA32A3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2847F8CB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C2057BD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FD2DF41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47CB822D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54DCFB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75267160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5ED85E2B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DA17FD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7B274B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04342B8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076C9D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4829F0E1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0C0AD549" w14:textId="77777777"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14:paraId="16A51A6D" w14:textId="77777777" w:rsidR="009B3A49" w:rsidRDefault="009B3A49" w:rsidP="009B3A49">
      <w:pPr>
        <w:pStyle w:val="ac"/>
        <w:wordWrap/>
        <w:spacing w:line="240" w:lineRule="auto"/>
        <w:jc w:val="center"/>
      </w:pPr>
    </w:p>
    <w:p w14:paraId="56F39752" w14:textId="77777777"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/>
        </w:rPr>
        <w:t xml:space="preserve">20  </w:t>
      </w:r>
      <w:r>
        <w:rPr>
          <w:rFonts w:ascii="맑은 고딕" w:eastAsia="맑은 고딕" w:cs="맑은 고딕" w:hint="eastAsia"/>
        </w:rPr>
        <w:t>년</w:t>
      </w:r>
      <w:proofErr w:type="gramEnd"/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일</w:t>
      </w:r>
    </w:p>
    <w:p w14:paraId="5A0108D1" w14:textId="77777777" w:rsidR="009B3A49" w:rsidRDefault="009B3A49" w:rsidP="009B3A49">
      <w:pPr>
        <w:pStyle w:val="ac"/>
        <w:wordWrap/>
        <w:spacing w:line="240" w:lineRule="auto"/>
        <w:jc w:val="right"/>
      </w:pPr>
    </w:p>
    <w:p w14:paraId="74BC2692" w14:textId="77777777"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14:paraId="7120976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14:paraId="43AC4145" w14:textId="77777777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D9866" w14:textId="77777777"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lastRenderedPageBreak/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14:paraId="4250C118" w14:textId="77777777"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14:paraId="2F0C8512" w14:textId="77777777"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14:paraId="0E59C4BB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14:paraId="24DCEE76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14:paraId="4AB4E501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14:paraId="6FAF497D" w14:textId="7777777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14:paraId="18C243CA" w14:textId="77777777"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</w:t>
            </w:r>
            <w:r w:rsidR="008953E9">
              <w:rPr>
                <w:rFonts w:ascii="맑은 고딕" w:eastAsia="맑은 고딕" w:cs="맑은 고딕" w:hint="eastAsia"/>
                <w:b/>
              </w:rPr>
              <w:t xml:space="preserve"> 재단</w:t>
            </w:r>
            <w:r>
              <w:rPr>
                <w:rFonts w:ascii="맑은 고딕" w:eastAsia="맑은 고딕" w:cs="맑은 고딕" w:hint="eastAsia"/>
                <w:b/>
              </w:rPr>
              <w:t>에 지원한 동기를 기술해 주십시오.</w:t>
            </w:r>
          </w:p>
        </w:tc>
      </w:tr>
      <w:tr w:rsidR="00AE6239" w14:paraId="6075214F" w14:textId="77777777" w:rsidTr="00AE6239">
        <w:trPr>
          <w:trHeight w:val="6891"/>
        </w:trPr>
        <w:tc>
          <w:tcPr>
            <w:tcW w:w="5000" w:type="pct"/>
            <w:gridSpan w:val="4"/>
            <w:shd w:val="clear" w:color="auto" w:fill="auto"/>
          </w:tcPr>
          <w:p w14:paraId="32A3279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383283F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04FDE989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BF4ECD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E2E8CD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7ADD9EF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32876E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266111F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00ABBB9D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5749385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F037EA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341ECD8C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CC0378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51EC3FC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585145C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0EEDC14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67DBD9D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0DFFB6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BBCE101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810D8D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95BF5D7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7F3205B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752D286F" w14:textId="77777777" w:rsidR="00AE6239" w:rsidRPr="000122D9" w:rsidRDefault="00AE6239" w:rsidP="00AE6239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cs="맑은 고딕"/>
                <w:b/>
              </w:rPr>
            </w:pPr>
          </w:p>
        </w:tc>
      </w:tr>
      <w:tr w:rsidR="00EB2C27" w14:paraId="741CBB51" w14:textId="7777777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14:paraId="088BBEA0" w14:textId="77777777"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14:paraId="40F08E24" w14:textId="77777777" w:rsidTr="000122D9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0D4AFF4D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1130DD9B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1AB2325E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7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4142F652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14:paraId="5259D86E" w14:textId="77777777" w:rsidTr="000122D9">
        <w:trPr>
          <w:trHeight w:hRule="exact" w:val="1877"/>
        </w:trPr>
        <w:tc>
          <w:tcPr>
            <w:tcW w:w="770" w:type="pct"/>
          </w:tcPr>
          <w:p w14:paraId="6789D990" w14:textId="77777777" w:rsidR="000122D9" w:rsidRPr="00203C34" w:rsidRDefault="000122D9" w:rsidP="000122D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44" w:type="pct"/>
          </w:tcPr>
          <w:p w14:paraId="2E6C4507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14:paraId="0AA0DD9C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14:paraId="586268C3" w14:textId="77777777"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14:paraId="6B7118A3" w14:textId="77777777" w:rsidTr="000122D9">
        <w:trPr>
          <w:trHeight w:hRule="exact" w:val="2152"/>
        </w:trPr>
        <w:tc>
          <w:tcPr>
            <w:tcW w:w="770" w:type="pct"/>
          </w:tcPr>
          <w:p w14:paraId="5BD0DAC3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</w:tcPr>
          <w:p w14:paraId="76654CC5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14:paraId="273F0AEB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14:paraId="38929BD5" w14:textId="77777777"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  <w:r w:rsidR="00AE6239">
              <w:rPr>
                <w:rFonts w:asciiTheme="minorHAnsi" w:eastAsiaTheme="minorHAnsi" w:hAnsiTheme="minorHAnsi" w:hint="eastAsia"/>
              </w:rPr>
              <w:t>필요시 칸 추가해서 기입해 주시기 바랍니다.</w:t>
            </w:r>
            <w:r w:rsidR="00AE6239">
              <w:rPr>
                <w:rFonts w:asciiTheme="minorHAnsi" w:eastAsiaTheme="minorHAnsi" w:hAnsiTheme="minorHAnsi"/>
              </w:rPr>
              <w:t xml:space="preserve"> </w:t>
            </w:r>
          </w:p>
        </w:tc>
      </w:tr>
    </w:tbl>
    <w:p w14:paraId="6CCB1262" w14:textId="77777777"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6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5EECF" w14:textId="77777777" w:rsidR="00A45E17" w:rsidRDefault="00A45E17">
      <w:r>
        <w:separator/>
      </w:r>
    </w:p>
  </w:endnote>
  <w:endnote w:type="continuationSeparator" w:id="0">
    <w:p w14:paraId="23B5F1FE" w14:textId="77777777" w:rsidR="00A45E17" w:rsidRDefault="00A45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42CE8" w14:textId="77777777" w:rsidR="00A45E17" w:rsidRDefault="00A45E17">
      <w:r>
        <w:separator/>
      </w:r>
    </w:p>
  </w:footnote>
  <w:footnote w:type="continuationSeparator" w:id="0">
    <w:p w14:paraId="31E5E266" w14:textId="77777777" w:rsidR="00A45E17" w:rsidRDefault="00A45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0744B" w14:textId="39B7AD77" w:rsidR="00693C84" w:rsidRDefault="00F72659">
    <w:pPr>
      <w:pStyle w:val="af"/>
    </w:pPr>
    <w:r>
      <w:rPr>
        <w:noProof/>
      </w:rPr>
      <w:drawing>
        <wp:inline distT="0" distB="0" distL="0" distR="0" wp14:anchorId="758B96FB" wp14:editId="324DF1A2">
          <wp:extent cx="685800" cy="749383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951" cy="751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8A462C" w14:textId="30070DB2" w:rsidR="00693C84" w:rsidRDefault="00F72659">
    <w:pPr>
      <w:pStyle w:val="af"/>
    </w:pPr>
    <w:r>
      <w:rPr>
        <w:noProof/>
      </w:rPr>
      <w:drawing>
        <wp:inline distT="0" distB="0" distL="0" distR="0" wp14:anchorId="306069F3" wp14:editId="19A52009">
          <wp:extent cx="5753100" cy="62865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35"/>
    <w:rsid w:val="000122D9"/>
    <w:rsid w:val="00072815"/>
    <w:rsid w:val="00073F33"/>
    <w:rsid w:val="0007647C"/>
    <w:rsid w:val="00187A47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51751E"/>
    <w:rsid w:val="00526649"/>
    <w:rsid w:val="00626396"/>
    <w:rsid w:val="006322C4"/>
    <w:rsid w:val="00693C84"/>
    <w:rsid w:val="006B65DE"/>
    <w:rsid w:val="00753BB1"/>
    <w:rsid w:val="00775735"/>
    <w:rsid w:val="007E254D"/>
    <w:rsid w:val="00844F00"/>
    <w:rsid w:val="008949FA"/>
    <w:rsid w:val="008953E9"/>
    <w:rsid w:val="008C3E4C"/>
    <w:rsid w:val="009B3A49"/>
    <w:rsid w:val="009C100C"/>
    <w:rsid w:val="00A26454"/>
    <w:rsid w:val="00A35699"/>
    <w:rsid w:val="00A45E17"/>
    <w:rsid w:val="00AE6239"/>
    <w:rsid w:val="00AF64C0"/>
    <w:rsid w:val="00B116AB"/>
    <w:rsid w:val="00B42539"/>
    <w:rsid w:val="00B63F88"/>
    <w:rsid w:val="00B72DC9"/>
    <w:rsid w:val="00B75636"/>
    <w:rsid w:val="00C75952"/>
    <w:rsid w:val="00C80EBB"/>
    <w:rsid w:val="00C940C1"/>
    <w:rsid w:val="00CF30C3"/>
    <w:rsid w:val="00D14344"/>
    <w:rsid w:val="00D230A3"/>
    <w:rsid w:val="00D479D6"/>
    <w:rsid w:val="00D623A7"/>
    <w:rsid w:val="00EB2C27"/>
    <w:rsid w:val="00ED3CD0"/>
    <w:rsid w:val="00F11142"/>
    <w:rsid w:val="00F72659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0E1475"/>
  <w15:docId w15:val="{98E4A481-781F-4260-B353-36DFDCE8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</Template>
  <TotalTime>25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1118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USER</cp:lastModifiedBy>
  <cp:revision>8</cp:revision>
  <cp:lastPrinted>2018-05-24T03:25:00Z</cp:lastPrinted>
  <dcterms:created xsi:type="dcterms:W3CDTF">2016-11-03T04:13:00Z</dcterms:created>
  <dcterms:modified xsi:type="dcterms:W3CDTF">2022-01-03T02:42:00Z</dcterms:modified>
</cp:coreProperties>
</file>