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3"/>
        <w:gridCol w:w="725"/>
        <w:gridCol w:w="424"/>
        <w:gridCol w:w="1153"/>
        <w:gridCol w:w="590"/>
        <w:gridCol w:w="2061"/>
        <w:gridCol w:w="242"/>
        <w:gridCol w:w="1459"/>
        <w:gridCol w:w="680"/>
        <w:gridCol w:w="1545"/>
        <w:gridCol w:w="67"/>
      </w:tblGrid>
      <w:tr w:rsidR="00E36336" w:rsidRPr="00191015" w:rsidTr="009D2ABD">
        <w:trPr>
          <w:trHeight w:val="448"/>
        </w:trPr>
        <w:tc>
          <w:tcPr>
            <w:tcW w:w="1868" w:type="dxa"/>
            <w:gridSpan w:val="2"/>
            <w:vMerge w:val="restart"/>
            <w:tcBorders>
              <w:top w:val="single" w:sz="18" w:space="0" w:color="E08CA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8B5AAD" w:rsidRDefault="00E56EE8" w:rsidP="005A427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/>
                <w:noProof/>
                <w:kern w:val="0"/>
                <w:sz w:val="18"/>
                <w:szCs w:val="18"/>
              </w:rPr>
              <w:drawing>
                <wp:anchor distT="0" distB="0" distL="114300" distR="114300" simplePos="0" relativeHeight="251659264" behindDoc="0" locked="1" layoutInCell="0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-742950</wp:posOffset>
                  </wp:positionV>
                  <wp:extent cx="1409700" cy="552450"/>
                  <wp:effectExtent l="19050" t="0" r="0" b="0"/>
                  <wp:wrapThrough wrapText="bothSides">
                    <wp:wrapPolygon edited="0">
                      <wp:start x="-292" y="0"/>
                      <wp:lineTo x="-292" y="20855"/>
                      <wp:lineTo x="21600" y="20855"/>
                      <wp:lineTo x="21600" y="0"/>
                      <wp:lineTo x="-292" y="0"/>
                    </wp:wrapPolygon>
                  </wp:wrapThrough>
                  <wp:docPr id="2" name="그림 0" descr="로고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로고 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E3DC0">
              <w:rPr>
                <w:rFonts w:ascii="굴림" w:eastAsia="굴림" w:hAnsi="굴림" w:cs="굴림"/>
                <w:noProof/>
                <w:kern w:val="0"/>
                <w:sz w:val="18"/>
                <w:szCs w:val="18"/>
              </w:rPr>
              <w:pict>
                <v:rect id="Rectangle 5" o:spid="_x0000_s2050" style="position:absolute;left:0;text-align:left;margin-left:1.45pt;margin-top:-.25pt;width:84.75pt;height:113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" fillcolor="#f2f2f2 [3052]" stroked="f">
                  <v:textbox style="mso-next-textbox:#Rectangle 5">
                    <w:txbxContent>
                      <w:p w:rsidR="00E34691" w:rsidRDefault="00E34691" w:rsidP="00E34691">
                        <w:pPr>
                          <w:jc w:val="center"/>
                          <w:rPr>
                            <w:b/>
                          </w:rPr>
                        </w:pPr>
                      </w:p>
                      <w:p w:rsidR="00E34691" w:rsidRDefault="00E34691" w:rsidP="00E34691">
                        <w:pPr>
                          <w:jc w:val="center"/>
                          <w:rPr>
                            <w:b/>
                          </w:rPr>
                        </w:pPr>
                      </w:p>
                      <w:p w:rsidR="00E34691" w:rsidRPr="008B5AAD" w:rsidRDefault="00E34691" w:rsidP="00E34691">
                        <w:pPr>
                          <w:jc w:val="center"/>
                          <w:rPr>
                            <w:b/>
                            <w:color w:val="595959" w:themeColor="text1" w:themeTint="A6"/>
                            <w:sz w:val="18"/>
                            <w:szCs w:val="18"/>
                          </w:rPr>
                        </w:pPr>
                        <w:r w:rsidRPr="008B5AAD">
                          <w:rPr>
                            <w:rFonts w:hint="eastAsia"/>
                            <w:b/>
                            <w:color w:val="595959" w:themeColor="text1" w:themeTint="A6"/>
                            <w:sz w:val="18"/>
                            <w:szCs w:val="18"/>
                          </w:rPr>
                          <w:t>사진</w:t>
                        </w:r>
                      </w:p>
                      <w:p w:rsidR="00E34691" w:rsidRPr="008B5AAD" w:rsidRDefault="00E34691" w:rsidP="00E34691">
                        <w:pPr>
                          <w:jc w:val="center"/>
                          <w:rPr>
                            <w:b/>
                            <w:color w:val="595959" w:themeColor="text1" w:themeTint="A6"/>
                            <w:sz w:val="18"/>
                            <w:szCs w:val="18"/>
                          </w:rPr>
                        </w:pPr>
                        <w:r w:rsidRPr="008B5AAD">
                          <w:rPr>
                            <w:rFonts w:hint="eastAsia"/>
                            <w:b/>
                            <w:color w:val="595959" w:themeColor="text1" w:themeTint="A6"/>
                            <w:sz w:val="18"/>
                            <w:szCs w:val="18"/>
                          </w:rPr>
                          <w:t>3cm x 4cm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228" w:type="dxa"/>
            <w:gridSpan w:val="4"/>
            <w:tcBorders>
              <w:top w:val="single" w:sz="18" w:space="0" w:color="E08CA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6C6238">
            <w:pPr>
              <w:widowControl/>
              <w:wordWrap/>
              <w:autoSpaceDE/>
              <w:autoSpaceDN/>
              <w:snapToGrid w:val="0"/>
              <w:spacing w:afterLines="10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이름</w:t>
            </w:r>
            <w:r w:rsidR="00E7721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</w:t>
            </w:r>
            <w:r w:rsidR="00972A60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3993" w:type="dxa"/>
            <w:gridSpan w:val="5"/>
            <w:tcBorders>
              <w:top w:val="single" w:sz="18" w:space="0" w:color="E08CA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A26DEB" w:rsidP="006C6238">
            <w:pPr>
              <w:widowControl/>
              <w:wordWrap/>
              <w:autoSpaceDE/>
              <w:autoSpaceDN/>
              <w:snapToGrid w:val="0"/>
              <w:spacing w:afterLines="10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생년월일</w:t>
            </w:r>
            <w:r w:rsidR="00E7721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</w:t>
            </w:r>
          </w:p>
        </w:tc>
      </w:tr>
      <w:tr w:rsidR="00E36336" w:rsidRPr="00191015" w:rsidTr="009D2ABD">
        <w:trPr>
          <w:trHeight w:val="1240"/>
        </w:trPr>
        <w:tc>
          <w:tcPr>
            <w:tcW w:w="1868" w:type="dxa"/>
            <w:gridSpan w:val="2"/>
            <w:vMerge/>
            <w:tcBorders>
              <w:top w:val="single" w:sz="2" w:space="0" w:color="00000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vAlign w:val="center"/>
            <w:hideMark/>
          </w:tcPr>
          <w:p w:rsidR="00E36336" w:rsidRPr="008B5AAD" w:rsidRDefault="00E36336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4228" w:type="dxa"/>
            <w:gridSpan w:val="4"/>
            <w:tcBorders>
              <w:top w:val="single" w:sz="2" w:space="0" w:color="00000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72A60" w:rsidRPr="00E36336" w:rsidRDefault="00E36336" w:rsidP="00972A60">
            <w:pPr>
              <w:widowControl/>
              <w:wordWrap/>
              <w:autoSpaceDE/>
              <w:autoSpaceDN/>
              <w:snapToGrid w:val="0"/>
              <w:ind w:left="900" w:hangingChars="500" w:hanging="90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주소</w:t>
            </w:r>
            <w:r w:rsidR="00E7721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</w:t>
            </w:r>
          </w:p>
          <w:p w:rsidR="00E36336" w:rsidRPr="00E36336" w:rsidRDefault="00E36336" w:rsidP="00E77215">
            <w:pPr>
              <w:widowControl/>
              <w:wordWrap/>
              <w:autoSpaceDE/>
              <w:autoSpaceDN/>
              <w:snapToGrid w:val="0"/>
              <w:ind w:leftChars="300" w:left="960" w:hangingChars="200" w:hanging="36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93" w:type="dxa"/>
            <w:gridSpan w:val="5"/>
            <w:tcBorders>
              <w:top w:val="single" w:sz="2" w:space="0" w:color="000000"/>
              <w:left w:val="single" w:sz="4" w:space="0" w:color="FFFFFF" w:themeColor="background1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72A60" w:rsidRPr="00E36336" w:rsidRDefault="00A26DEB" w:rsidP="00972A60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전화번호</w:t>
            </w:r>
            <w:r w:rsidR="00E7721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</w:t>
            </w:r>
          </w:p>
          <w:p w:rsidR="00E36336" w:rsidRPr="00E36336" w:rsidRDefault="00E36336" w:rsidP="00E77215">
            <w:pPr>
              <w:widowControl/>
              <w:wordWrap/>
              <w:autoSpaceDE/>
              <w:autoSpaceDN/>
              <w:snapToGrid w:val="0"/>
              <w:ind w:firstLineChars="700" w:firstLine="126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36336" w:rsidRPr="00191015" w:rsidTr="009D2ABD">
        <w:trPr>
          <w:trHeight w:val="404"/>
        </w:trPr>
        <w:tc>
          <w:tcPr>
            <w:tcW w:w="1868" w:type="dxa"/>
            <w:gridSpan w:val="2"/>
            <w:vMerge/>
            <w:tcBorders>
              <w:top w:val="single" w:sz="2" w:space="0" w:color="000000"/>
              <w:left w:val="nil"/>
              <w:bottom w:val="single" w:sz="18" w:space="0" w:color="E08CA0"/>
              <w:right w:val="nil"/>
            </w:tcBorders>
            <w:shd w:val="clear" w:color="auto" w:fill="FFFFFF" w:themeFill="background1"/>
            <w:vAlign w:val="center"/>
            <w:hideMark/>
          </w:tcPr>
          <w:p w:rsidR="00E36336" w:rsidRPr="008B5AAD" w:rsidRDefault="00E36336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4228" w:type="dxa"/>
            <w:gridSpan w:val="4"/>
            <w:tcBorders>
              <w:top w:val="single" w:sz="2" w:space="0" w:color="000000"/>
              <w:left w:val="nil"/>
              <w:bottom w:val="single" w:sz="18" w:space="0" w:color="E08CA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6C6238">
            <w:pPr>
              <w:widowControl/>
              <w:wordWrap/>
              <w:autoSpaceDE/>
              <w:autoSpaceDN/>
              <w:snapToGrid w:val="0"/>
              <w:spacing w:afterLines="10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E-mail</w:t>
            </w:r>
            <w:r w:rsidR="00E7721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  <w:tc>
          <w:tcPr>
            <w:tcW w:w="3993" w:type="dxa"/>
            <w:gridSpan w:val="5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E08CA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A26DEB" w:rsidP="006C6238">
            <w:pPr>
              <w:widowControl/>
              <w:wordWrap/>
              <w:autoSpaceDE/>
              <w:autoSpaceDN/>
              <w:snapToGrid w:val="0"/>
              <w:spacing w:afterLines="10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비상연락처</w:t>
            </w:r>
            <w:r w:rsidR="00E77215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</w:t>
            </w:r>
            <w:r w:rsidR="00972A60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A26DEB" w:rsidRPr="00191015" w:rsidTr="009D2ABD">
        <w:trPr>
          <w:trHeight w:val="364"/>
        </w:trPr>
        <w:tc>
          <w:tcPr>
            <w:tcW w:w="1868" w:type="dxa"/>
            <w:gridSpan w:val="2"/>
            <w:tcBorders>
              <w:top w:val="single" w:sz="18" w:space="0" w:color="E08CA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DE7117" w:rsidRDefault="00A26DEB" w:rsidP="006C6238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color w:val="E08CA0"/>
                <w:kern w:val="0"/>
                <w:sz w:val="18"/>
                <w:szCs w:val="18"/>
              </w:rPr>
            </w:pPr>
            <w:r w:rsidRPr="00DE7117">
              <w:rPr>
                <w:rFonts w:asciiTheme="minorEastAsia" w:hAnsiTheme="minorEastAsia" w:cs="굴림" w:hint="eastAsia"/>
                <w:b/>
                <w:bCs/>
                <w:color w:val="E08CA0"/>
                <w:kern w:val="0"/>
                <w:sz w:val="18"/>
                <w:szCs w:val="18"/>
              </w:rPr>
              <w:t>학력</w:t>
            </w:r>
          </w:p>
        </w:tc>
        <w:tc>
          <w:tcPr>
            <w:tcW w:w="2167" w:type="dxa"/>
            <w:gridSpan w:val="3"/>
            <w:tcBorders>
              <w:top w:val="single" w:sz="18" w:space="0" w:color="E08CA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A26DEB" w:rsidRPr="00E36336" w:rsidRDefault="00A26DEB" w:rsidP="00374D0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2061" w:type="dxa"/>
            <w:tcBorders>
              <w:top w:val="single" w:sz="18" w:space="0" w:color="E08CA0"/>
              <w:left w:val="single" w:sz="4" w:space="0" w:color="auto"/>
              <w:bottom w:val="single" w:sz="2" w:space="0" w:color="000000"/>
              <w:right w:val="single" w:sz="2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A26DEB" w:rsidRPr="00E36336" w:rsidRDefault="00A26DEB" w:rsidP="00374D0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학교명</w:t>
            </w:r>
          </w:p>
        </w:tc>
        <w:tc>
          <w:tcPr>
            <w:tcW w:w="2381" w:type="dxa"/>
            <w:gridSpan w:val="3"/>
            <w:tcBorders>
              <w:top w:val="single" w:sz="18" w:space="0" w:color="E08CA0"/>
              <w:left w:val="single" w:sz="2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26DEB" w:rsidRPr="00E36336" w:rsidRDefault="00A26DEB" w:rsidP="00374D0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1612" w:type="dxa"/>
            <w:gridSpan w:val="2"/>
            <w:tcBorders>
              <w:top w:val="single" w:sz="18" w:space="0" w:color="E08CA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A26DEB" w:rsidRPr="00E36336" w:rsidRDefault="00A26DEB" w:rsidP="00374D0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복학예정일</w:t>
            </w:r>
          </w:p>
        </w:tc>
      </w:tr>
      <w:tr w:rsidR="00A26DEB" w:rsidRPr="00191015" w:rsidTr="009D2ABD">
        <w:trPr>
          <w:trHeight w:val="509"/>
        </w:trPr>
        <w:tc>
          <w:tcPr>
            <w:tcW w:w="1868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8B5AAD" w:rsidRDefault="00A26DE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3708BC" w:rsidRDefault="00A26DEB" w:rsidP="00E031B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1" w:type="dxa"/>
            <w:gridSpan w:val="3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2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A26DEB" w:rsidRPr="00191015" w:rsidTr="009D2ABD">
        <w:trPr>
          <w:trHeight w:val="509"/>
        </w:trPr>
        <w:tc>
          <w:tcPr>
            <w:tcW w:w="1868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8B5AAD" w:rsidRDefault="00A26DE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1" w:type="dxa"/>
            <w:gridSpan w:val="3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2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A26DEB" w:rsidRPr="00191015" w:rsidTr="009D2ABD">
        <w:trPr>
          <w:trHeight w:val="509"/>
        </w:trPr>
        <w:tc>
          <w:tcPr>
            <w:tcW w:w="1868" w:type="dxa"/>
            <w:gridSpan w:val="2"/>
            <w:tcBorders>
              <w:top w:val="nil"/>
              <w:left w:val="nil"/>
              <w:bottom w:val="single" w:sz="18" w:space="0" w:color="E08CA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8B5AAD" w:rsidRDefault="00A26DE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E08CA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18" w:space="0" w:color="E08CA0"/>
              <w:right w:val="single" w:sz="2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1" w:type="dxa"/>
            <w:gridSpan w:val="3"/>
            <w:tcBorders>
              <w:top w:val="single" w:sz="2" w:space="0" w:color="000000"/>
              <w:left w:val="single" w:sz="2" w:space="0" w:color="auto"/>
              <w:bottom w:val="single" w:sz="18" w:space="0" w:color="E08CA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2" w:type="dxa"/>
            <w:gridSpan w:val="2"/>
            <w:tcBorders>
              <w:top w:val="single" w:sz="2" w:space="0" w:color="000000"/>
              <w:left w:val="single" w:sz="4" w:space="0" w:color="auto"/>
              <w:bottom w:val="single" w:sz="18" w:space="0" w:color="E08CA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6DEB" w:rsidRPr="003708BC" w:rsidRDefault="00A26DE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34691" w:rsidRPr="00191015" w:rsidTr="009D2ABD">
        <w:trPr>
          <w:trHeight w:val="354"/>
        </w:trPr>
        <w:tc>
          <w:tcPr>
            <w:tcW w:w="1868" w:type="dxa"/>
            <w:gridSpan w:val="2"/>
            <w:tcBorders>
              <w:top w:val="single" w:sz="18" w:space="0" w:color="E08CA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DE7117" w:rsidRDefault="00BF283A" w:rsidP="006C6238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color w:val="E08CA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E08CA0"/>
                <w:kern w:val="0"/>
                <w:sz w:val="18"/>
                <w:szCs w:val="18"/>
              </w:rPr>
              <w:t>경력 및 활동</w:t>
            </w:r>
          </w:p>
        </w:tc>
        <w:tc>
          <w:tcPr>
            <w:tcW w:w="2167" w:type="dxa"/>
            <w:gridSpan w:val="3"/>
            <w:tcBorders>
              <w:top w:val="single" w:sz="18" w:space="0" w:color="E08CA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E36336" w:rsidRDefault="00E34691" w:rsidP="006C6238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2061" w:type="dxa"/>
            <w:tcBorders>
              <w:top w:val="single" w:sz="18" w:space="0" w:color="E08CA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E36336" w:rsidRDefault="00E34691" w:rsidP="006C6238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근무처</w:t>
            </w:r>
          </w:p>
        </w:tc>
        <w:tc>
          <w:tcPr>
            <w:tcW w:w="3993" w:type="dxa"/>
            <w:gridSpan w:val="5"/>
            <w:tcBorders>
              <w:top w:val="single" w:sz="18" w:space="0" w:color="E08CA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E36336" w:rsidRDefault="00E34691" w:rsidP="006C6238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직위 및 업무내용(상세기술)</w:t>
            </w:r>
          </w:p>
        </w:tc>
      </w:tr>
      <w:tr w:rsidR="00E34691" w:rsidRPr="00191015" w:rsidTr="009D2ABD">
        <w:trPr>
          <w:trHeight w:val="503"/>
        </w:trPr>
        <w:tc>
          <w:tcPr>
            <w:tcW w:w="1868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292" w:type="dxa"/>
            <w:gridSpan w:val="3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E34691" w:rsidRPr="00191015" w:rsidTr="009D2ABD">
        <w:trPr>
          <w:trHeight w:val="503"/>
        </w:trPr>
        <w:tc>
          <w:tcPr>
            <w:tcW w:w="1868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292" w:type="dxa"/>
            <w:gridSpan w:val="3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E34691" w:rsidRPr="00191015" w:rsidTr="009D2ABD">
        <w:trPr>
          <w:trHeight w:val="503"/>
        </w:trPr>
        <w:tc>
          <w:tcPr>
            <w:tcW w:w="1868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292" w:type="dxa"/>
            <w:gridSpan w:val="3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E34691" w:rsidRPr="00191015" w:rsidTr="009D2ABD">
        <w:trPr>
          <w:trHeight w:val="503"/>
        </w:trPr>
        <w:tc>
          <w:tcPr>
            <w:tcW w:w="1868" w:type="dxa"/>
            <w:gridSpan w:val="2"/>
            <w:tcBorders>
              <w:top w:val="nil"/>
              <w:left w:val="nil"/>
              <w:bottom w:val="single" w:sz="18" w:space="0" w:color="E08CA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E08CA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18" w:space="0" w:color="E08CA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18" w:space="0" w:color="E08CA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292" w:type="dxa"/>
            <w:gridSpan w:val="3"/>
            <w:tcBorders>
              <w:top w:val="single" w:sz="2" w:space="0" w:color="000000"/>
              <w:left w:val="dotted" w:sz="4" w:space="0" w:color="auto"/>
              <w:bottom w:val="single" w:sz="18" w:space="0" w:color="E08CA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E34691" w:rsidRPr="00191015" w:rsidTr="009D2ABD">
        <w:trPr>
          <w:trHeight w:val="225"/>
        </w:trPr>
        <w:tc>
          <w:tcPr>
            <w:tcW w:w="1868" w:type="dxa"/>
            <w:gridSpan w:val="2"/>
            <w:tcBorders>
              <w:top w:val="single" w:sz="18" w:space="0" w:color="E08CA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DE7117" w:rsidRDefault="00E34691" w:rsidP="006C6238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color w:val="E08CA0"/>
                <w:kern w:val="0"/>
                <w:sz w:val="18"/>
                <w:szCs w:val="18"/>
              </w:rPr>
            </w:pPr>
            <w:r w:rsidRPr="00DE7117">
              <w:rPr>
                <w:rFonts w:asciiTheme="minorEastAsia" w:hAnsiTheme="minorEastAsia" w:cs="굴림" w:hint="eastAsia"/>
                <w:b/>
                <w:bCs/>
                <w:color w:val="E08CA0"/>
                <w:kern w:val="0"/>
                <w:sz w:val="18"/>
                <w:szCs w:val="18"/>
              </w:rPr>
              <w:t>자격/면허</w:t>
            </w:r>
          </w:p>
        </w:tc>
        <w:tc>
          <w:tcPr>
            <w:tcW w:w="2167" w:type="dxa"/>
            <w:gridSpan w:val="3"/>
            <w:tcBorders>
              <w:top w:val="single" w:sz="18" w:space="0" w:color="E08CA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4D0A" w:rsidRDefault="00E34691" w:rsidP="006C6238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취득 년 월 일</w:t>
            </w:r>
          </w:p>
        </w:tc>
        <w:tc>
          <w:tcPr>
            <w:tcW w:w="2061" w:type="dxa"/>
            <w:tcBorders>
              <w:top w:val="single" w:sz="18" w:space="0" w:color="E08CA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4D0A" w:rsidRDefault="00E34691" w:rsidP="006C6238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자격</w:t>
            </w:r>
          </w:p>
        </w:tc>
        <w:tc>
          <w:tcPr>
            <w:tcW w:w="1701" w:type="dxa"/>
            <w:gridSpan w:val="2"/>
            <w:tcBorders>
              <w:top w:val="single" w:sz="18" w:space="0" w:color="E08CA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4D0A" w:rsidRDefault="00E34691" w:rsidP="006C6238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면허명</w:t>
            </w:r>
          </w:p>
        </w:tc>
        <w:tc>
          <w:tcPr>
            <w:tcW w:w="2292" w:type="dxa"/>
            <w:gridSpan w:val="3"/>
            <w:tcBorders>
              <w:top w:val="single" w:sz="18" w:space="0" w:color="E08CA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4D0A" w:rsidRDefault="00E34691" w:rsidP="006C6238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시행처</w:t>
            </w:r>
          </w:p>
        </w:tc>
      </w:tr>
      <w:tr w:rsidR="00E34691" w:rsidRPr="00191015" w:rsidTr="009D2ABD">
        <w:trPr>
          <w:trHeight w:val="509"/>
        </w:trPr>
        <w:tc>
          <w:tcPr>
            <w:tcW w:w="1868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292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E34691" w:rsidRPr="00191015" w:rsidTr="009D2ABD">
        <w:trPr>
          <w:trHeight w:val="509"/>
        </w:trPr>
        <w:tc>
          <w:tcPr>
            <w:tcW w:w="1868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292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E34691" w:rsidRPr="00191015" w:rsidTr="009D2ABD">
        <w:trPr>
          <w:trHeight w:val="509"/>
        </w:trPr>
        <w:tc>
          <w:tcPr>
            <w:tcW w:w="1868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292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E34691" w:rsidRPr="00191015" w:rsidTr="009D2ABD">
        <w:trPr>
          <w:trHeight w:val="549"/>
        </w:trPr>
        <w:tc>
          <w:tcPr>
            <w:tcW w:w="1868" w:type="dxa"/>
            <w:gridSpan w:val="2"/>
            <w:tcBorders>
              <w:top w:val="nil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061" w:type="dxa"/>
            <w:tcBorders>
              <w:top w:val="single" w:sz="2" w:space="0" w:color="000000"/>
              <w:left w:val="single" w:sz="4" w:space="0" w:color="auto"/>
              <w:bottom w:val="single" w:sz="18" w:space="0" w:color="E08CA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18" w:space="0" w:color="E08CA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292" w:type="dxa"/>
            <w:gridSpan w:val="3"/>
            <w:tcBorders>
              <w:top w:val="single" w:sz="2" w:space="0" w:color="000000"/>
              <w:left w:val="single" w:sz="4" w:space="0" w:color="auto"/>
              <w:bottom w:val="single" w:sz="18" w:space="0" w:color="E08CA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E34691" w:rsidRPr="00191015" w:rsidTr="009D2ABD">
        <w:trPr>
          <w:trHeight w:val="498"/>
        </w:trPr>
        <w:tc>
          <w:tcPr>
            <w:tcW w:w="1868" w:type="dxa"/>
            <w:gridSpan w:val="2"/>
            <w:tcBorders>
              <w:top w:val="single" w:sz="18" w:space="0" w:color="E08CA0"/>
              <w:left w:val="nil"/>
              <w:bottom w:val="single" w:sz="18" w:space="0" w:color="E08CA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DE7117" w:rsidRDefault="00E34691" w:rsidP="006C6238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color w:val="E08CA0"/>
                <w:kern w:val="0"/>
                <w:sz w:val="18"/>
                <w:szCs w:val="18"/>
              </w:rPr>
            </w:pPr>
            <w:r w:rsidRPr="00DE7117">
              <w:rPr>
                <w:rFonts w:asciiTheme="minorEastAsia" w:hAnsiTheme="minorEastAsia" w:cs="굴림" w:hint="eastAsia"/>
                <w:b/>
                <w:bCs/>
                <w:color w:val="E08CA0"/>
                <w:kern w:val="0"/>
                <w:sz w:val="18"/>
                <w:szCs w:val="18"/>
              </w:rPr>
              <w:t>군필여부</w:t>
            </w:r>
          </w:p>
        </w:tc>
        <w:tc>
          <w:tcPr>
            <w:tcW w:w="2167" w:type="dxa"/>
            <w:gridSpan w:val="3"/>
            <w:tcBorders>
              <w:top w:val="single" w:sz="18" w:space="0" w:color="E08CA0"/>
              <w:left w:val="single" w:sz="4" w:space="0" w:color="FFFFFF" w:themeColor="background1"/>
              <w:bottom w:val="single" w:sz="18" w:space="0" w:color="E08CA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E34691" w:rsidRPr="00374D0A" w:rsidRDefault="00E34691" w:rsidP="006533FA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  <w:t>□</w:t>
            </w:r>
            <w:r w:rsidRPr="00374D0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군필</w:t>
            </w:r>
          </w:p>
        </w:tc>
        <w:tc>
          <w:tcPr>
            <w:tcW w:w="2061" w:type="dxa"/>
            <w:tcBorders>
              <w:top w:val="single" w:sz="18" w:space="0" w:color="E08CA0"/>
              <w:left w:val="single" w:sz="4" w:space="0" w:color="FFFFFF" w:themeColor="background1"/>
              <w:bottom w:val="single" w:sz="18" w:space="0" w:color="E08CA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34691" w:rsidRPr="00374D0A" w:rsidRDefault="00E34691" w:rsidP="006C6238">
            <w:pPr>
              <w:widowControl/>
              <w:wordWrap/>
              <w:autoSpaceDE/>
              <w:autoSpaceDN/>
              <w:snapToGrid w:val="0"/>
              <w:spacing w:beforeLines="1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  <w:t>□</w:t>
            </w:r>
            <w:r w:rsidRPr="00374D0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면제</w:t>
            </w:r>
          </w:p>
        </w:tc>
        <w:tc>
          <w:tcPr>
            <w:tcW w:w="1701" w:type="dxa"/>
            <w:gridSpan w:val="2"/>
            <w:tcBorders>
              <w:top w:val="single" w:sz="18" w:space="0" w:color="E08CA0"/>
              <w:left w:val="single" w:sz="4" w:space="0" w:color="FFFFFF" w:themeColor="background1"/>
              <w:bottom w:val="single" w:sz="18" w:space="0" w:color="E08CA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34691" w:rsidRPr="00374D0A" w:rsidRDefault="00E34691" w:rsidP="006C6238">
            <w:pPr>
              <w:widowControl/>
              <w:wordWrap/>
              <w:autoSpaceDE/>
              <w:autoSpaceDN/>
              <w:snapToGrid w:val="0"/>
              <w:spacing w:beforeLines="1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면제사유</w:t>
            </w: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:</w:t>
            </w:r>
          </w:p>
        </w:tc>
        <w:tc>
          <w:tcPr>
            <w:tcW w:w="2292" w:type="dxa"/>
            <w:gridSpan w:val="3"/>
            <w:tcBorders>
              <w:top w:val="single" w:sz="18" w:space="0" w:color="E08CA0"/>
              <w:left w:val="single" w:sz="4" w:space="0" w:color="FFFFFF" w:themeColor="background1"/>
              <w:bottom w:val="single" w:sz="18" w:space="0" w:color="E08CA0"/>
              <w:right w:val="nil"/>
            </w:tcBorders>
            <w:shd w:val="clear" w:color="auto" w:fill="FFFFFF" w:themeFill="background1"/>
            <w:vAlign w:val="center"/>
          </w:tcPr>
          <w:p w:rsidR="00E34691" w:rsidRPr="00374D0A" w:rsidRDefault="00E34691" w:rsidP="006C6238">
            <w:pPr>
              <w:widowControl/>
              <w:wordWrap/>
              <w:autoSpaceDE/>
              <w:autoSpaceDN/>
              <w:snapToGrid w:val="0"/>
              <w:spacing w:beforeLines="1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E34691" w:rsidRPr="00191015" w:rsidTr="00627A83">
        <w:trPr>
          <w:trHeight w:val="408"/>
        </w:trPr>
        <w:tc>
          <w:tcPr>
            <w:tcW w:w="1868" w:type="dxa"/>
            <w:gridSpan w:val="2"/>
            <w:tcBorders>
              <w:top w:val="single" w:sz="18" w:space="0" w:color="E08CA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DE7117" w:rsidRDefault="00A26DEB" w:rsidP="006C6238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color w:val="E08CA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E08CA0"/>
                <w:kern w:val="0"/>
                <w:sz w:val="18"/>
                <w:szCs w:val="18"/>
              </w:rPr>
              <w:t>기타사항</w:t>
            </w:r>
          </w:p>
        </w:tc>
        <w:tc>
          <w:tcPr>
            <w:tcW w:w="2167" w:type="dxa"/>
            <w:gridSpan w:val="3"/>
            <w:tcBorders>
              <w:top w:val="single" w:sz="18" w:space="0" w:color="E08CA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6533FA" w:rsidRDefault="00E34691" w:rsidP="006C6238">
            <w:pPr>
              <w:widowControl/>
              <w:wordWrap/>
              <w:autoSpaceDE/>
              <w:autoSpaceDN/>
              <w:snapToGrid w:val="0"/>
              <w:spacing w:beforeLines="5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외국어 활용능력</w:t>
            </w:r>
          </w:p>
        </w:tc>
        <w:tc>
          <w:tcPr>
            <w:tcW w:w="6054" w:type="dxa"/>
            <w:gridSpan w:val="6"/>
            <w:tcBorders>
              <w:top w:val="single" w:sz="18" w:space="0" w:color="E08CA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6533FA" w:rsidRDefault="00BF283A" w:rsidP="006C6238">
            <w:pPr>
              <w:widowControl/>
              <w:wordWrap/>
              <w:autoSpaceDE/>
              <w:autoSpaceDN/>
              <w:snapToGrid w:val="0"/>
              <w:spacing w:beforeLines="50"/>
              <w:ind w:leftChars="100" w:left="20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어학연수경험</w:t>
            </w:r>
          </w:p>
        </w:tc>
      </w:tr>
      <w:tr w:rsidR="00E34691" w:rsidRPr="003708BC" w:rsidTr="00627A83">
        <w:trPr>
          <w:gridAfter w:val="1"/>
          <w:wAfter w:w="67" w:type="dxa"/>
          <w:trHeight w:val="487"/>
        </w:trPr>
        <w:tc>
          <w:tcPr>
            <w:tcW w:w="1868" w:type="dxa"/>
            <w:gridSpan w:val="2"/>
            <w:tcBorders>
              <w:top w:val="single" w:sz="4" w:space="0" w:color="FFFFFF" w:themeColor="background1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ind w:firstLineChars="100" w:firstLine="180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영어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</w:p>
        </w:tc>
        <w:tc>
          <w:tcPr>
            <w:tcW w:w="5987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A26DEB" w:rsidP="009D564D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취미 </w:t>
            </w:r>
            <w:r w:rsidR="00BF283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/ 특기</w:t>
            </w:r>
          </w:p>
        </w:tc>
      </w:tr>
      <w:tr w:rsidR="00E34691" w:rsidRPr="003708BC" w:rsidTr="00627A83">
        <w:trPr>
          <w:gridAfter w:val="1"/>
          <w:wAfter w:w="67" w:type="dxa"/>
          <w:trHeight w:val="487"/>
        </w:trPr>
        <w:tc>
          <w:tcPr>
            <w:tcW w:w="1868" w:type="dxa"/>
            <w:gridSpan w:val="2"/>
            <w:tcBorders>
              <w:top w:val="single" w:sz="4" w:space="0" w:color="FFFFFF" w:themeColor="background1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 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</w:p>
        </w:tc>
        <w:tc>
          <w:tcPr>
            <w:tcW w:w="5987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6533FA" w:rsidRDefault="00BF283A" w:rsidP="009D564D">
            <w:pPr>
              <w:widowControl/>
              <w:wordWrap/>
              <w:autoSpaceDE/>
              <w:autoSpaceDN/>
              <w:ind w:firstLineChars="100" w:firstLine="180"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신장 / 체중</w:t>
            </w:r>
          </w:p>
        </w:tc>
      </w:tr>
      <w:tr w:rsidR="00E34691" w:rsidRPr="003708BC" w:rsidTr="00627A83">
        <w:trPr>
          <w:gridAfter w:val="1"/>
          <w:wAfter w:w="67" w:type="dxa"/>
          <w:trHeight w:val="487"/>
        </w:trPr>
        <w:tc>
          <w:tcPr>
            <w:tcW w:w="1868" w:type="dxa"/>
            <w:gridSpan w:val="2"/>
            <w:tcBorders>
              <w:top w:val="single" w:sz="4" w:space="0" w:color="FFFFFF" w:themeColor="background1"/>
              <w:left w:val="nil"/>
              <w:bottom w:val="single" w:sz="18" w:space="0" w:color="E08CA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67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E08CA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3708BC" w:rsidRDefault="00E34691" w:rsidP="009D564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 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상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중 </w:t>
            </w:r>
            <w:r w:rsidRPr="003708BC">
              <w:rPr>
                <w:rFonts w:asciiTheme="minorEastAsia" w:hAnsiTheme="minorEastAsia" w:cs="굴림"/>
                <w:kern w:val="0"/>
                <w:sz w:val="18"/>
                <w:szCs w:val="18"/>
              </w:rPr>
              <w:t>□</w:t>
            </w:r>
            <w:r w:rsidRPr="003708BC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하</w:t>
            </w:r>
          </w:p>
        </w:tc>
        <w:tc>
          <w:tcPr>
            <w:tcW w:w="5987" w:type="dxa"/>
            <w:gridSpan w:val="5"/>
            <w:tcBorders>
              <w:top w:val="single" w:sz="2" w:space="0" w:color="000000"/>
              <w:left w:val="single" w:sz="4" w:space="0" w:color="auto"/>
              <w:bottom w:val="single" w:sz="18" w:space="0" w:color="E08CA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6533FA" w:rsidRDefault="00BF283A" w:rsidP="00BF283A">
            <w:pPr>
              <w:widowControl/>
              <w:wordWrap/>
              <w:autoSpaceDE/>
              <w:autoSpaceDN/>
              <w:ind w:firstLineChars="100" w:firstLine="180"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종교</w:t>
            </w:r>
          </w:p>
        </w:tc>
      </w:tr>
      <w:tr w:rsidR="00E34691" w:rsidRPr="00191015" w:rsidTr="00627A83">
        <w:trPr>
          <w:trHeight w:val="488"/>
        </w:trPr>
        <w:tc>
          <w:tcPr>
            <w:tcW w:w="4035" w:type="dxa"/>
            <w:gridSpan w:val="5"/>
            <w:tcBorders>
              <w:top w:val="single" w:sz="18" w:space="0" w:color="E08CA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Default="00E34691" w:rsidP="009D564D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  <w:p w:rsidR="00E34691" w:rsidRPr="006533FA" w:rsidRDefault="00E34691" w:rsidP="009D564D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위에 기재한 사항은 사실과 틀림이 없습니다.</w:t>
            </w:r>
          </w:p>
        </w:tc>
        <w:tc>
          <w:tcPr>
            <w:tcW w:w="6054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6533FA" w:rsidRDefault="00E34691" w:rsidP="009D564D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</w:p>
        </w:tc>
      </w:tr>
      <w:tr w:rsidR="00E34691" w:rsidRPr="00191015" w:rsidTr="00417B5D">
        <w:trPr>
          <w:trHeight w:val="451"/>
        </w:trPr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9D564D">
            <w:pPr>
              <w:widowControl/>
              <w:wordWrap/>
              <w:autoSpaceDE/>
              <w:autoSpaceDN/>
              <w:snapToGrid w:val="0"/>
              <w:ind w:firstLineChars="500" w:firstLine="90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년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4691" w:rsidRPr="008B5AAD" w:rsidRDefault="00E34691" w:rsidP="009D564D">
            <w:pPr>
              <w:widowControl/>
              <w:wordWrap/>
              <w:autoSpaceDE/>
              <w:autoSpaceDN/>
              <w:snapToGrid w:val="0"/>
              <w:ind w:rightChars="50" w:right="10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    월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9D564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 일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9D564D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9D564D">
            <w:pPr>
              <w:widowControl/>
              <w:wordWrap/>
              <w:autoSpaceDE/>
              <w:autoSpaceDN/>
              <w:snapToGrid w:val="0"/>
              <w:ind w:firstLineChars="750" w:firstLine="13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성명:   </w:t>
            </w:r>
          </w:p>
        </w:tc>
        <w:tc>
          <w:tcPr>
            <w:tcW w:w="37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9D564D">
            <w:pPr>
              <w:widowControl/>
              <w:wordWrap/>
              <w:autoSpaceDE/>
              <w:autoSpaceDN/>
              <w:snapToGrid w:val="0"/>
              <w:ind w:firstLineChars="1000" w:firstLine="18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(인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E34691" w:rsidRPr="00191015" w:rsidTr="00627A83">
        <w:trPr>
          <w:trHeight w:val="451"/>
        </w:trPr>
        <w:tc>
          <w:tcPr>
            <w:tcW w:w="4035" w:type="dxa"/>
            <w:gridSpan w:val="5"/>
            <w:tcBorders>
              <w:top w:val="single" w:sz="18" w:space="0" w:color="E08CA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9D2ABD" w:rsidRDefault="00627A83" w:rsidP="00A26DEB">
            <w:pPr>
              <w:pStyle w:val="a3"/>
              <w:rPr>
                <w:rFonts w:ascii="맑은 고딕" w:eastAsia="맑은 고딕" w:hAnsi="맑은 고딕" w:cs="굴림"/>
              </w:rPr>
            </w:pPr>
            <w:r w:rsidRPr="009D2ABD">
              <w:rPr>
                <w:rFonts w:ascii="맑은 고딕" w:eastAsia="맑은 고딕" w:hAnsi="맑은 고딕" w:cs="굴림" w:hint="eastAsia"/>
                <w:b/>
                <w:bCs/>
                <w:color w:val="E08CA0"/>
                <w:sz w:val="18"/>
                <w:szCs w:val="18"/>
              </w:rPr>
              <w:lastRenderedPageBreak/>
              <w:t>자기소개서</w:t>
            </w:r>
            <w:r w:rsidRPr="009D2ABD">
              <w:rPr>
                <w:rFonts w:ascii="맑은 고딕" w:eastAsia="맑은 고딕" w:hAnsi="맑은 고딕" w:cs="굴림" w:hint="eastAsia"/>
                <w:b/>
                <w:bCs/>
                <w:color w:val="9BBB59"/>
                <w:sz w:val="18"/>
                <w:szCs w:val="18"/>
              </w:rPr>
              <w:t xml:space="preserve"> </w:t>
            </w:r>
            <w:r w:rsidRPr="009D2AB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16"/>
                <w:szCs w:val="16"/>
              </w:rPr>
              <w:t>*1페이지 이내로 간결하게 작성해주세요</w:t>
            </w:r>
          </w:p>
        </w:tc>
        <w:tc>
          <w:tcPr>
            <w:tcW w:w="2303" w:type="dxa"/>
            <w:gridSpan w:val="2"/>
            <w:tcBorders>
              <w:top w:val="single" w:sz="18" w:space="0" w:color="E08CA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9D2ABD" w:rsidRDefault="00E34691" w:rsidP="009D564D">
            <w:pPr>
              <w:widowControl/>
              <w:wordWrap/>
              <w:autoSpaceDE/>
              <w:autoSpaceDN/>
              <w:snapToGrid w:val="0"/>
              <w:ind w:firstLineChars="750" w:firstLine="1350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51" w:type="dxa"/>
            <w:gridSpan w:val="4"/>
            <w:tcBorders>
              <w:top w:val="single" w:sz="18" w:space="0" w:color="E08CA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4691" w:rsidRPr="008B5AAD" w:rsidRDefault="00E34691" w:rsidP="000B131D">
            <w:pPr>
              <w:widowControl/>
              <w:wordWrap/>
              <w:autoSpaceDE/>
              <w:autoSpaceDN/>
              <w:snapToGrid w:val="0"/>
              <w:ind w:firstLineChars="1000" w:firstLine="18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 w:rsidR="00CD65AD" w:rsidRPr="00627A83" w:rsidRDefault="00CD65AD" w:rsidP="00627A83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6D499F" w:rsidRPr="00CD65AD" w:rsidRDefault="006D499F" w:rsidP="005A4276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p w:rsidR="006D499F" w:rsidRDefault="006D499F" w:rsidP="005A4276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p w:rsidR="006D499F" w:rsidRDefault="006D499F" w:rsidP="005A4276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p w:rsidR="006D499F" w:rsidRPr="00627A83" w:rsidRDefault="00E56EE8" w:rsidP="006D499F">
      <w:pPr>
        <w:pStyle w:val="a3"/>
        <w:spacing w:line="240" w:lineRule="auto"/>
        <w:jc w:val="center"/>
        <w:rPr>
          <w:rFonts w:ascii="굴림" w:eastAsia="굴림" w:hAnsi="굴림" w:cs="바탕"/>
          <w:color w:val="FFFFFF"/>
          <w:sz w:val="2"/>
          <w:szCs w:val="2"/>
        </w:rPr>
      </w:pPr>
      <w:r w:rsidRPr="00E56EE8">
        <w:rPr>
          <w:rFonts w:ascii="굴림" w:eastAsia="굴림" w:hAnsi="굴림" w:cs="바탕"/>
          <w:noProof/>
          <w:color w:val="FFFFFF"/>
          <w:sz w:val="2"/>
          <w:szCs w:val="2"/>
        </w:rPr>
        <w:drawing>
          <wp:anchor distT="0" distB="0" distL="114300" distR="114300" simplePos="0" relativeHeight="251661312" behindDoc="0" locked="1" layoutInCell="0" allowOverlap="1">
            <wp:simplePos x="0" y="0"/>
            <wp:positionH relativeFrom="column">
              <wp:posOffset>-48260</wp:posOffset>
            </wp:positionH>
            <wp:positionV relativeFrom="paragraph">
              <wp:posOffset>-1371600</wp:posOffset>
            </wp:positionV>
            <wp:extent cx="1409700" cy="552450"/>
            <wp:effectExtent l="19050" t="0" r="0" b="0"/>
            <wp:wrapThrough wrapText="bothSides">
              <wp:wrapPolygon edited="0">
                <wp:start x="-292" y="0"/>
                <wp:lineTo x="-292" y="20855"/>
                <wp:lineTo x="21600" y="20855"/>
                <wp:lineTo x="21600" y="0"/>
                <wp:lineTo x="-292" y="0"/>
              </wp:wrapPolygon>
            </wp:wrapThrough>
            <wp:docPr id="3" name="그림 0" descr="로고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로고 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D499F" w:rsidRPr="00627A83" w:rsidSect="003708BC">
      <w:headerReference w:type="default" r:id="rId8"/>
      <w:footerReference w:type="default" r:id="rId9"/>
      <w:pgSz w:w="11906" w:h="16838" w:code="9"/>
      <w:pgMar w:top="822" w:right="1021" w:bottom="567" w:left="1021" w:header="567" w:footer="851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834" w:rsidRDefault="005E7834">
      <w:r>
        <w:separator/>
      </w:r>
    </w:p>
  </w:endnote>
  <w:endnote w:type="continuationSeparator" w:id="0">
    <w:p w:rsidR="005E7834" w:rsidRDefault="005E7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Geogrotesque Bd">
    <w:altName w:val="Arial"/>
    <w:panose1 w:val="00000000000000000000"/>
    <w:charset w:val="00"/>
    <w:family w:val="modern"/>
    <w:notTrueType/>
    <w:pitch w:val="variable"/>
    <w:sig w:usb0="00000001" w:usb1="4000204A" w:usb2="00000000" w:usb3="00000000" w:csb0="00000193" w:csb1="00000000"/>
  </w:font>
  <w:font w:name="Adobe 명조 Std M">
    <w:panose1 w:val="00000000000000000000"/>
    <w:charset w:val="81"/>
    <w:family w:val="roman"/>
    <w:notTrueType/>
    <w:pitch w:val="variable"/>
    <w:sig w:usb0="00000203" w:usb1="29D72C10" w:usb2="00000010" w:usb3="00000000" w:csb0="002A0005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Kozuka Mincho Pro R">
    <w:panose1 w:val="00000000000000000000"/>
    <w:charset w:val="80"/>
    <w:family w:val="roman"/>
    <w:notTrueType/>
    <w:pitch w:val="variable"/>
    <w:sig w:usb0="00000283" w:usb1="2AC71C11" w:usb2="00000012" w:usb3="00000000" w:csb0="0002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AD" w:rsidRPr="00C6182C" w:rsidRDefault="00C6182C" w:rsidP="00BF372C">
    <w:pPr>
      <w:pStyle w:val="a6"/>
      <w:jc w:val="right"/>
      <w:rPr>
        <w:rFonts w:ascii="Kozuka Mincho Pro R" w:eastAsiaTheme="minorEastAsia" w:hAnsi="Kozuka Mincho Pro R"/>
        <w:b/>
        <w:color w:val="E78197"/>
        <w:sz w:val="22"/>
        <w:szCs w:val="22"/>
      </w:rPr>
    </w:pPr>
    <w:r w:rsidRPr="00C6182C">
      <w:rPr>
        <w:rFonts w:ascii="SimSun-ExtB" w:eastAsia="SimSun-ExtB" w:hAnsi="SimSun-ExtB" w:hint="eastAsia"/>
        <w:b/>
        <w:noProof/>
        <w:color w:val="E78197"/>
        <w:sz w:val="24"/>
      </w:rPr>
      <w:t>BBC</w:t>
    </w:r>
    <w:r w:rsidRPr="00C6182C">
      <w:rPr>
        <w:rFonts w:ascii="Kozuka Mincho Pro R" w:eastAsia="Kozuka Mincho Pro R" w:hAnsi="Kozuka Mincho Pro R" w:hint="eastAsia"/>
        <w:b/>
        <w:noProof/>
        <w:color w:val="E78197"/>
        <w:sz w:val="22"/>
        <w:szCs w:val="22"/>
      </w:rPr>
      <w:t xml:space="preserve"> </w:t>
    </w:r>
    <w:r w:rsidRPr="00C6182C">
      <w:rPr>
        <w:rFonts w:ascii="SimSun-ExtB" w:eastAsia="SimSun-ExtB" w:hAnsi="SimSun-ExtB" w:hint="eastAsia"/>
        <w:b/>
        <w:noProof/>
        <w:color w:val="E78197"/>
        <w:szCs w:val="20"/>
      </w:rPr>
      <w:t>ARTS CENTER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834" w:rsidRDefault="005E7834">
      <w:r>
        <w:separator/>
      </w:r>
    </w:p>
  </w:footnote>
  <w:footnote w:type="continuationSeparator" w:id="0">
    <w:p w:rsidR="005E7834" w:rsidRDefault="005E7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82C" w:rsidRPr="00C6182C" w:rsidRDefault="00C6182C" w:rsidP="006C6238">
    <w:pPr>
      <w:pStyle w:val="a5"/>
      <w:spacing w:before="100" w:beforeAutospacing="1" w:afterLines="100"/>
      <w:ind w:leftChars="-200" w:left="-400"/>
      <w:jc w:val="right"/>
      <w:rPr>
        <w:rFonts w:ascii="Geogrotesque Bd" w:hAnsi="Geogrotesque Bd"/>
        <w:color w:val="E46E87"/>
        <w:sz w:val="16"/>
        <w:szCs w:val="16"/>
      </w:rPr>
    </w:pPr>
    <w:r>
      <w:rPr>
        <w:rFonts w:ascii="Geogrotesque Bd" w:hAnsi="Geogrotesque Bd" w:hint="eastAsia"/>
        <w:noProof/>
        <w:color w:val="E46E87"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-29210</wp:posOffset>
          </wp:positionH>
          <wp:positionV relativeFrom="margin">
            <wp:posOffset>-742315</wp:posOffset>
          </wp:positionV>
          <wp:extent cx="1409700" cy="552450"/>
          <wp:effectExtent l="19050" t="0" r="0" b="0"/>
          <wp:wrapSquare wrapText="bothSides"/>
          <wp:docPr id="5" name="그림 0" descr="로고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 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97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6182C" w:rsidRPr="00E56EE8" w:rsidRDefault="00CD65AD" w:rsidP="006C6238">
    <w:pPr>
      <w:pStyle w:val="a5"/>
      <w:spacing w:before="100" w:beforeAutospacing="1" w:afterLines="100" w:line="276" w:lineRule="auto"/>
      <w:ind w:leftChars="-200" w:left="-400"/>
      <w:jc w:val="right"/>
      <w:rPr>
        <w:rFonts w:ascii="Adobe 명조 Std M" w:eastAsia="Adobe 명조 Std M" w:hAnsi="Adobe 명조 Std M"/>
        <w:color w:val="C00000"/>
        <w:sz w:val="44"/>
        <w:szCs w:val="44"/>
      </w:rPr>
    </w:pPr>
    <w:r w:rsidRPr="00E56EE8">
      <w:rPr>
        <w:rFonts w:ascii="Adobe 명조 Std M" w:eastAsia="Adobe 명조 Std M" w:hAnsi="Adobe 명조 Std M"/>
        <w:color w:val="C00000"/>
        <w:sz w:val="44"/>
        <w:szCs w:val="44"/>
      </w:rPr>
      <w:t>RESUME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stylePaneFormatFilter w:val="3F01"/>
  <w:defaultTabStop w:val="80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2">
      <o:colormenu v:ext="edit" fillcolor="none [3052]" strokecolor="none [3206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57FE"/>
    <w:rsid w:val="00006142"/>
    <w:rsid w:val="00031B5D"/>
    <w:rsid w:val="00036A09"/>
    <w:rsid w:val="0004266C"/>
    <w:rsid w:val="00045933"/>
    <w:rsid w:val="000538B5"/>
    <w:rsid w:val="00081344"/>
    <w:rsid w:val="000B131D"/>
    <w:rsid w:val="000C011F"/>
    <w:rsid w:val="000D1108"/>
    <w:rsid w:val="000D22EC"/>
    <w:rsid w:val="00106B78"/>
    <w:rsid w:val="00152DE2"/>
    <w:rsid w:val="001658FD"/>
    <w:rsid w:val="00172249"/>
    <w:rsid w:val="00191015"/>
    <w:rsid w:val="001B21C6"/>
    <w:rsid w:val="001C2B08"/>
    <w:rsid w:val="001C77B4"/>
    <w:rsid w:val="001D41B2"/>
    <w:rsid w:val="001F383B"/>
    <w:rsid w:val="0020780F"/>
    <w:rsid w:val="00244D8E"/>
    <w:rsid w:val="0027053A"/>
    <w:rsid w:val="002A3B5A"/>
    <w:rsid w:val="002D06A4"/>
    <w:rsid w:val="002D22D8"/>
    <w:rsid w:val="002D6150"/>
    <w:rsid w:val="003708BC"/>
    <w:rsid w:val="00374D0A"/>
    <w:rsid w:val="003A2AC8"/>
    <w:rsid w:val="003B50AF"/>
    <w:rsid w:val="003C020E"/>
    <w:rsid w:val="003C27D4"/>
    <w:rsid w:val="003D1D7E"/>
    <w:rsid w:val="00400E2A"/>
    <w:rsid w:val="00417B5D"/>
    <w:rsid w:val="00456F12"/>
    <w:rsid w:val="00457285"/>
    <w:rsid w:val="004701EE"/>
    <w:rsid w:val="00470C46"/>
    <w:rsid w:val="004822BD"/>
    <w:rsid w:val="00496850"/>
    <w:rsid w:val="004A14CD"/>
    <w:rsid w:val="004D313D"/>
    <w:rsid w:val="004E1FB0"/>
    <w:rsid w:val="00515240"/>
    <w:rsid w:val="0053622B"/>
    <w:rsid w:val="00577F7F"/>
    <w:rsid w:val="00582BBC"/>
    <w:rsid w:val="00584A28"/>
    <w:rsid w:val="00586B53"/>
    <w:rsid w:val="005A4276"/>
    <w:rsid w:val="005C5B61"/>
    <w:rsid w:val="005E7834"/>
    <w:rsid w:val="00615E3F"/>
    <w:rsid w:val="00622A80"/>
    <w:rsid w:val="00625BD6"/>
    <w:rsid w:val="00627121"/>
    <w:rsid w:val="00627A83"/>
    <w:rsid w:val="006533FA"/>
    <w:rsid w:val="00660DD1"/>
    <w:rsid w:val="00661041"/>
    <w:rsid w:val="00687250"/>
    <w:rsid w:val="006C1BF6"/>
    <w:rsid w:val="006C6238"/>
    <w:rsid w:val="006D499F"/>
    <w:rsid w:val="006F11D9"/>
    <w:rsid w:val="007167C8"/>
    <w:rsid w:val="00745E5C"/>
    <w:rsid w:val="007942B8"/>
    <w:rsid w:val="007A00AF"/>
    <w:rsid w:val="007B4C06"/>
    <w:rsid w:val="007C2001"/>
    <w:rsid w:val="007E047D"/>
    <w:rsid w:val="007E7A3F"/>
    <w:rsid w:val="007F3FDE"/>
    <w:rsid w:val="007F7E1F"/>
    <w:rsid w:val="00814C2F"/>
    <w:rsid w:val="008159AE"/>
    <w:rsid w:val="0083135C"/>
    <w:rsid w:val="008501EB"/>
    <w:rsid w:val="00867977"/>
    <w:rsid w:val="00885E72"/>
    <w:rsid w:val="008A76EB"/>
    <w:rsid w:val="008A7F91"/>
    <w:rsid w:val="008B100F"/>
    <w:rsid w:val="008B5AAD"/>
    <w:rsid w:val="00924DE5"/>
    <w:rsid w:val="009255B0"/>
    <w:rsid w:val="0093694F"/>
    <w:rsid w:val="00972A60"/>
    <w:rsid w:val="0097445A"/>
    <w:rsid w:val="009C7866"/>
    <w:rsid w:val="009D2ABD"/>
    <w:rsid w:val="009E010D"/>
    <w:rsid w:val="00A26DEB"/>
    <w:rsid w:val="00A408CC"/>
    <w:rsid w:val="00A4342B"/>
    <w:rsid w:val="00A504B9"/>
    <w:rsid w:val="00A517BA"/>
    <w:rsid w:val="00A557FE"/>
    <w:rsid w:val="00AB1239"/>
    <w:rsid w:val="00AD004F"/>
    <w:rsid w:val="00AE1C3E"/>
    <w:rsid w:val="00B162DD"/>
    <w:rsid w:val="00B2129F"/>
    <w:rsid w:val="00B367D2"/>
    <w:rsid w:val="00B52F61"/>
    <w:rsid w:val="00B71E84"/>
    <w:rsid w:val="00B76DB0"/>
    <w:rsid w:val="00B833C3"/>
    <w:rsid w:val="00B87E9F"/>
    <w:rsid w:val="00B91632"/>
    <w:rsid w:val="00BB52D9"/>
    <w:rsid w:val="00BD3D13"/>
    <w:rsid w:val="00BE704C"/>
    <w:rsid w:val="00BF283A"/>
    <w:rsid w:val="00BF372C"/>
    <w:rsid w:val="00C004B4"/>
    <w:rsid w:val="00C251F9"/>
    <w:rsid w:val="00C6182C"/>
    <w:rsid w:val="00C66F95"/>
    <w:rsid w:val="00CC5DE8"/>
    <w:rsid w:val="00CD5A10"/>
    <w:rsid w:val="00CD65AD"/>
    <w:rsid w:val="00D012CA"/>
    <w:rsid w:val="00D54C4E"/>
    <w:rsid w:val="00D56A73"/>
    <w:rsid w:val="00D615F3"/>
    <w:rsid w:val="00D77D02"/>
    <w:rsid w:val="00D95B2E"/>
    <w:rsid w:val="00DB50DF"/>
    <w:rsid w:val="00DD61B6"/>
    <w:rsid w:val="00DE7117"/>
    <w:rsid w:val="00E031BB"/>
    <w:rsid w:val="00E20605"/>
    <w:rsid w:val="00E34691"/>
    <w:rsid w:val="00E36336"/>
    <w:rsid w:val="00E3676C"/>
    <w:rsid w:val="00E4225C"/>
    <w:rsid w:val="00E55AA4"/>
    <w:rsid w:val="00E56E74"/>
    <w:rsid w:val="00E56EE8"/>
    <w:rsid w:val="00E77215"/>
    <w:rsid w:val="00E83F43"/>
    <w:rsid w:val="00EB3B68"/>
    <w:rsid w:val="00EC30FF"/>
    <w:rsid w:val="00EE1A38"/>
    <w:rsid w:val="00EE2C8C"/>
    <w:rsid w:val="00EE4470"/>
    <w:rsid w:val="00F03113"/>
    <w:rsid w:val="00F31432"/>
    <w:rsid w:val="00F37453"/>
    <w:rsid w:val="00F51D56"/>
    <w:rsid w:val="00F54CEF"/>
    <w:rsid w:val="00F93719"/>
    <w:rsid w:val="00F949FA"/>
    <w:rsid w:val="00F9540C"/>
    <w:rsid w:val="00FA41FF"/>
    <w:rsid w:val="00FB519D"/>
    <w:rsid w:val="00FD041A"/>
    <w:rsid w:val="00FE3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>
      <o:colormenu v:ext="edit" fillcolor="none [3052]" strokecolor="none [3206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06A4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비즈폼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paragraph" w:styleId="a5">
    <w:name w:val="header"/>
    <w:basedOn w:val="a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"/>
    <w:uiPriority w:val="99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rsid w:val="00D615F3"/>
    <w:rPr>
      <w:color w:val="0000FF"/>
      <w:u w:val="single"/>
    </w:rPr>
  </w:style>
  <w:style w:type="character" w:customStyle="1" w:styleId="Char">
    <w:name w:val="바닥글 Char"/>
    <w:basedOn w:val="a0"/>
    <w:link w:val="a6"/>
    <w:uiPriority w:val="99"/>
    <w:rsid w:val="007B4C06"/>
    <w:rPr>
      <w:rFonts w:ascii="바탕"/>
      <w:kern w:val="2"/>
      <w:szCs w:val="24"/>
    </w:rPr>
  </w:style>
  <w:style w:type="paragraph" w:styleId="a8">
    <w:name w:val="Balloon Text"/>
    <w:basedOn w:val="a"/>
    <w:link w:val="Char0"/>
    <w:rsid w:val="007B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7B4C0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rsid w:val="00BF37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">
    <w:name w:val="MS바탕글"/>
    <w:basedOn w:val="a"/>
    <w:rsid w:val="006D499F"/>
    <w:pPr>
      <w:widowControl/>
      <w:wordWrap/>
      <w:autoSpaceDE/>
      <w:autoSpaceDN/>
      <w:snapToGrid w:val="0"/>
      <w:spacing w:line="384" w:lineRule="auto"/>
    </w:pPr>
    <w:rPr>
      <w:rFonts w:ascii="바탕체" w:eastAsia="바탕체" w:hAnsi="Times New Roman" w:cs="굴림"/>
      <w:color w:val="000000"/>
      <w:kern w:val="0"/>
      <w:szCs w:val="20"/>
    </w:rPr>
  </w:style>
  <w:style w:type="paragraph" w:customStyle="1" w:styleId="xl65">
    <w:name w:val="xl65"/>
    <w:basedOn w:val="a"/>
    <w:rsid w:val="00745E5C"/>
    <w:pPr>
      <w:widowControl/>
      <w:wordWrap/>
      <w:autoSpaceDE/>
      <w:autoSpaceDN/>
      <w:snapToGrid w:val="0"/>
      <w:spacing w:line="384" w:lineRule="auto"/>
    </w:pPr>
    <w:rPr>
      <w:rFonts w:ascii="굴림체" w:eastAsia="굴림체" w:hAnsi="굴림체" w:cs="굴림"/>
      <w:color w:val="000000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50976;&#51116;&#46993;\&#48148;&#53461;%20&#54868;&#47732;\&#48120;&#49696;\oo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9924C-B83F-4920-B369-792D47B3B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oo</Template>
  <TotalTime>0</TotalTime>
  <Pages>2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기본 상세 이력서</vt:lpstr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기본 상세 이력서</dc:title>
  <dc:creator>대림미술관</dc:creator>
  <cp:lastModifiedBy>win7</cp:lastModifiedBy>
  <cp:revision>2</cp:revision>
  <dcterms:created xsi:type="dcterms:W3CDTF">2014-09-11T08:55:00Z</dcterms:created>
  <dcterms:modified xsi:type="dcterms:W3CDTF">2014-09-11T08:55:00Z</dcterms:modified>
</cp:coreProperties>
</file>