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>
        <w:trPr>
          <w:trHeight w:hRule="exact" w:val="1026"/>
          <w:jc w:val="center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Pr="00626396" w:rsidRDefault="00626396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 w:rsidRPr="00626396">
              <w:rPr>
                <w:rFonts w:ascii="맑은 고딕" w:eastAsia="맑은 고딕" w:cs="맑은 고딕"/>
                <w:b/>
                <w:bCs/>
                <w:sz w:val="40"/>
                <w:szCs w:val="40"/>
              </w:rPr>
              <w:fldChar w:fldCharType="begin"/>
            </w:r>
            <w:r w:rsidRPr="00626396">
              <w:rPr>
                <w:rFonts w:ascii="맑은 고딕" w:eastAsia="맑은 고딕" w:cs="맑은 고딕"/>
                <w:b/>
                <w:bCs/>
                <w:sz w:val="40"/>
                <w:szCs w:val="40"/>
              </w:rPr>
              <w:instrText xml:space="preserve"> HYPERLINK "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" </w:instrText>
            </w:r>
            <w:r w:rsidRPr="00626396">
              <w:rPr>
                <w:rFonts w:ascii="맑은 고딕" w:eastAsia="맑은 고딕" w:cs="맑은 고딕"/>
                <w:b/>
                <w:bCs/>
                <w:sz w:val="40"/>
                <w:szCs w:val="40"/>
              </w:rPr>
              <w:fldChar w:fldCharType="separate"/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입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사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지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원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서</w:t>
            </w:r>
            <w:r w:rsidRPr="00626396">
              <w:rPr>
                <w:rFonts w:ascii="맑은 고딕" w:eastAsia="맑은 고딕" w:cs="맑은 고딕"/>
                <w:b/>
                <w:bCs/>
                <w:sz w:val="40"/>
                <w:szCs w:val="40"/>
              </w:rPr>
              <w:fldChar w:fldCharType="end"/>
            </w:r>
          </w:p>
        </w:tc>
      </w:tr>
    </w:tbl>
    <w:p w:rsidR="0039052C" w:rsidRDefault="00693C84" w:rsidP="00693C84">
      <w:pPr>
        <w:pStyle w:val="ac"/>
        <w:tabs>
          <w:tab w:val="left" w:pos="420"/>
          <w:tab w:val="right" w:pos="8892"/>
        </w:tabs>
        <w:spacing w:line="307" w:lineRule="auto"/>
        <w:ind w:right="180"/>
        <w:jc w:val="left"/>
        <w:rPr>
          <w:rFonts w:ascii="맑은 고딕" w:eastAsia="맑은 고딕" w:cs="맑은 고딕"/>
          <w:color w:val="FFFFFF"/>
          <w:sz w:val="2"/>
          <w:szCs w:val="2"/>
        </w:rPr>
      </w:pPr>
      <w:bookmarkStart w:id="0" w:name="예스폼"/>
      <w:bookmarkEnd w:id="0"/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5"/>
        <w:gridCol w:w="84"/>
        <w:gridCol w:w="1312"/>
        <w:gridCol w:w="2396"/>
        <w:gridCol w:w="169"/>
        <w:gridCol w:w="1026"/>
        <w:gridCol w:w="2454"/>
      </w:tblGrid>
      <w:tr w:rsidR="0039052C" w:rsidRPr="009C100C" w:rsidTr="009C100C">
        <w:trPr>
          <w:trHeight w:hRule="exact" w:val="406"/>
          <w:jc w:val="center"/>
        </w:trPr>
        <w:tc>
          <w:tcPr>
            <w:tcW w:w="910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사진</w:t>
            </w:r>
          </w:p>
          <w:p w:rsidR="00F11142" w:rsidRPr="009C100C" w:rsidRDefault="00F11142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(이미지사진 금지)</w:t>
            </w:r>
          </w:p>
        </w:tc>
        <w:tc>
          <w:tcPr>
            <w:tcW w:w="46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1" w:type="pct"/>
            <w:vMerge w:val="restar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성명</w:t>
            </w:r>
          </w:p>
        </w:tc>
        <w:tc>
          <w:tcPr>
            <w:tcW w:w="1317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한글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휴대폰</w:t>
            </w:r>
          </w:p>
        </w:tc>
        <w:tc>
          <w:tcPr>
            <w:tcW w:w="1349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bookmarkStart w:id="1" w:name="_GoBack"/>
        <w:bookmarkEnd w:id="1"/>
      </w:tr>
      <w:tr w:rsidR="007E254D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한자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 w:val="restart"/>
            <w:shd w:val="solid" w:color="EEECE1" w:fill="auto"/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E-mail</w:t>
            </w:r>
          </w:p>
        </w:tc>
        <w:tc>
          <w:tcPr>
            <w:tcW w:w="1349" w:type="pct"/>
            <w:vMerge w:val="restar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영문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349" w:type="pct"/>
            <w:vMerge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생년월일</w:t>
            </w:r>
          </w:p>
        </w:tc>
        <w:tc>
          <w:tcPr>
            <w:tcW w:w="3323" w:type="pct"/>
            <w:gridSpan w:val="4"/>
            <w:vAlign w:val="center"/>
          </w:tcPr>
          <w:p w:rsidR="007E254D" w:rsidRPr="009C100C" w:rsidRDefault="007E254D" w:rsidP="00BD656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바탕"/>
              </w:rPr>
            </w:pPr>
            <w:r w:rsidRPr="009C100C">
              <w:rPr>
                <w:rFonts w:ascii="맑은 고딕" w:eastAsia="맑은 고딕" w:hAnsi="맑은 고딕" w:hint="eastAsia"/>
              </w:rPr>
              <w:t>년    월    일</w:t>
            </w:r>
          </w:p>
        </w:tc>
      </w:tr>
      <w:tr w:rsidR="0039052C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현주소</w:t>
            </w:r>
          </w:p>
        </w:tc>
        <w:tc>
          <w:tcPr>
            <w:tcW w:w="3323" w:type="pct"/>
            <w:gridSpan w:val="4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904"/>
        <w:gridCol w:w="526"/>
        <w:gridCol w:w="548"/>
        <w:gridCol w:w="3418"/>
        <w:gridCol w:w="1073"/>
        <w:gridCol w:w="1130"/>
        <w:gridCol w:w="1072"/>
      </w:tblGrid>
      <w:tr w:rsidR="0039052C" w:rsidRPr="009C100C" w:rsidTr="00775735">
        <w:trPr>
          <w:trHeight w:hRule="exact" w:val="40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력</w:t>
            </w:r>
            <w:proofErr w:type="spellEnd"/>
          </w:p>
        </w:tc>
        <w:tc>
          <w:tcPr>
            <w:tcW w:w="497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90" w:type="pct"/>
            <w:gridSpan w:val="2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졸업년월</w:t>
            </w:r>
            <w:proofErr w:type="spellEnd"/>
          </w:p>
        </w:tc>
        <w:tc>
          <w:tcPr>
            <w:tcW w:w="187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출신교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및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전공</w:t>
            </w:r>
          </w:p>
        </w:tc>
        <w:tc>
          <w:tcPr>
            <w:tcW w:w="590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구</w:t>
            </w:r>
            <w:r w:rsidRPr="009C100C">
              <w:rPr>
                <w:rFonts w:ascii="맑은 고딕" w:eastAsia="맑은 고딕" w:hAnsi="맑은 고딕" w:cs="맑은 고딕"/>
              </w:rPr>
              <w:t xml:space="preserve">  </w:t>
            </w:r>
            <w:r w:rsidRPr="009C100C">
              <w:rPr>
                <w:rFonts w:ascii="맑은 고딕" w:eastAsia="맑은 고딕" w:hAnsi="맑은 고딕" w:cs="맑은 고딕" w:hint="eastAsia"/>
              </w:rPr>
              <w:t>분</w:t>
            </w:r>
            <w:proofErr w:type="gramEnd"/>
          </w:p>
        </w:tc>
        <w:tc>
          <w:tcPr>
            <w:tcW w:w="621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소재지</w:t>
            </w:r>
          </w:p>
        </w:tc>
        <w:tc>
          <w:tcPr>
            <w:tcW w:w="58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성적</w:t>
            </w:r>
          </w:p>
        </w:tc>
      </w:tr>
      <w:tr w:rsidR="00775735" w:rsidRPr="009C100C" w:rsidTr="00775735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교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고등학교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인문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실업</w:t>
            </w:r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84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    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proofErr w:type="spellEnd"/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proofErr w:type="spellEnd"/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612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석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proofErr w:type="spellEnd"/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석사</w:t>
            </w:r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70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박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proofErr w:type="spellEnd"/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박사</w:t>
            </w:r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</w:p>
        </w:tc>
        <w:tc>
          <w:tcPr>
            <w:tcW w:w="62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1976"/>
        <w:gridCol w:w="1432"/>
        <w:gridCol w:w="2147"/>
        <w:gridCol w:w="1002"/>
        <w:gridCol w:w="2114"/>
      </w:tblGrid>
      <w:tr w:rsidR="0039052C" w:rsidRPr="009C100C" w:rsidTr="009C100C">
        <w:trPr>
          <w:trHeight w:hRule="exact" w:val="406"/>
          <w:jc w:val="center"/>
        </w:trPr>
        <w:tc>
          <w:tcPr>
            <w:tcW w:w="234" w:type="pc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병역</w:t>
            </w:r>
          </w:p>
        </w:tc>
        <w:tc>
          <w:tcPr>
            <w:tcW w:w="1086" w:type="pct"/>
            <w:vAlign w:val="center"/>
          </w:tcPr>
          <w:p w:rsidR="0039052C" w:rsidRPr="009C100C" w:rsidRDefault="009B3A49" w:rsidP="009B3A4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필 · 면제 · 병역특례</w:t>
            </w:r>
          </w:p>
        </w:tc>
        <w:tc>
          <w:tcPr>
            <w:tcW w:w="787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면제사유</w:t>
            </w:r>
          </w:p>
        </w:tc>
        <w:tc>
          <w:tcPr>
            <w:tcW w:w="1180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551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복무기간</w:t>
            </w:r>
          </w:p>
        </w:tc>
        <w:tc>
          <w:tcPr>
            <w:tcW w:w="1162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800"/>
        <w:gridCol w:w="1799"/>
        <w:gridCol w:w="1799"/>
        <w:gridCol w:w="3271"/>
      </w:tblGrid>
      <w:tr w:rsidR="007E254D" w:rsidRPr="009C100C" w:rsidTr="007E254D">
        <w:trPr>
          <w:trHeight w:hRule="exact" w:val="42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경력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근무기간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최종직위</w:t>
            </w:r>
          </w:p>
        </w:tc>
        <w:tc>
          <w:tcPr>
            <w:tcW w:w="1798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담당업무</w:t>
            </w: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3550"/>
        <w:gridCol w:w="2290"/>
        <w:gridCol w:w="2829"/>
      </w:tblGrid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자격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/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면허</w:t>
            </w:r>
          </w:p>
        </w:tc>
        <w:tc>
          <w:tcPr>
            <w:tcW w:w="1951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종류</w:t>
            </w:r>
          </w:p>
        </w:tc>
        <w:tc>
          <w:tcPr>
            <w:tcW w:w="1259" w:type="pct"/>
            <w:tcBorders>
              <w:top w:val="single" w:sz="12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취득년월일</w:t>
            </w:r>
            <w:proofErr w:type="spellEnd"/>
          </w:p>
        </w:tc>
        <w:tc>
          <w:tcPr>
            <w:tcW w:w="1555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발급기관</w:t>
            </w:r>
          </w:p>
        </w:tc>
      </w:tr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6B65DE" w:rsidRPr="009C100C" w:rsidTr="009C100C">
        <w:trPr>
          <w:trHeight w:hRule="exact" w:val="407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single" w:sz="8" w:space="0" w:color="948A54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259"/>
        <w:gridCol w:w="1002"/>
        <w:gridCol w:w="1002"/>
        <w:gridCol w:w="1002"/>
        <w:gridCol w:w="1574"/>
        <w:gridCol w:w="1415"/>
        <w:gridCol w:w="1415"/>
      </w:tblGrid>
      <w:tr w:rsidR="00C940C1" w:rsidTr="007E254D">
        <w:trPr>
          <w:trHeight w:val="401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</w:tcBorders>
            <w:shd w:val="solid" w:color="EEECE1" w:fill="auto"/>
            <w:vAlign w:val="center"/>
          </w:tcPr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외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국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어</w:t>
            </w:r>
          </w:p>
        </w:tc>
        <w:tc>
          <w:tcPr>
            <w:tcW w:w="692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외국어명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독해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작문</w:t>
            </w:r>
          </w:p>
        </w:tc>
        <w:tc>
          <w:tcPr>
            <w:tcW w:w="551" w:type="pct"/>
            <w:tcBorders>
              <w:top w:val="single" w:sz="12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회화</w:t>
            </w:r>
          </w:p>
        </w:tc>
        <w:tc>
          <w:tcPr>
            <w:tcW w:w="865" w:type="pct"/>
            <w:tcBorders>
              <w:top w:val="single" w:sz="12" w:space="0" w:color="948A54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어학시험명</w:t>
            </w:r>
            <w:proofErr w:type="spellEnd"/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취득점수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취득일자</w:t>
            </w: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tcBorders>
              <w:bottom w:val="single" w:sz="8" w:space="0" w:color="948A54"/>
            </w:tcBorders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bottom w:val="single" w:sz="8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single" w:sz="8" w:space="0" w:color="948A54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9B3A49" w:rsidRDefault="009B3A49" w:rsidP="009B3A49">
      <w:pPr>
        <w:pStyle w:val="ac"/>
        <w:spacing w:line="240" w:lineRule="auto"/>
        <w:ind w:left="100" w:right="100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위와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같이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귀사에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희망하며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기재내용이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사실과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다른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경우에는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입사취소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해고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등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어떤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조치에도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이의를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제기치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않겠습니다</w:t>
      </w:r>
      <w:r>
        <w:rPr>
          <w:rFonts w:ascii="맑은 고딕" w:eastAsia="맑은 고딕" w:cs="맑은 고딕"/>
        </w:rPr>
        <w:t>.</w:t>
      </w:r>
    </w:p>
    <w:p w:rsidR="009B3A49" w:rsidRDefault="009B3A49" w:rsidP="009B3A49">
      <w:pPr>
        <w:pStyle w:val="ac"/>
        <w:wordWrap/>
        <w:spacing w:line="240" w:lineRule="auto"/>
        <w:jc w:val="center"/>
      </w:pPr>
    </w:p>
    <w:p w:rsidR="009B3A49" w:rsidRDefault="009B3A49" w:rsidP="009B3A49">
      <w:pPr>
        <w:pStyle w:val="ac"/>
        <w:wordWrap/>
        <w:spacing w:line="240" w:lineRule="auto"/>
        <w:jc w:val="center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/>
        </w:rPr>
        <w:t xml:space="preserve">20  </w:t>
      </w:r>
      <w:r>
        <w:rPr>
          <w:rFonts w:ascii="맑은 고딕" w:eastAsia="맑은 고딕" w:cs="맑은 고딕" w:hint="eastAsia"/>
        </w:rPr>
        <w:t>년</w:t>
      </w:r>
      <w:proofErr w:type="gramEnd"/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월</w:t>
      </w:r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일</w:t>
      </w:r>
    </w:p>
    <w:p w:rsidR="009B3A49" w:rsidRDefault="009B3A49" w:rsidP="009B3A49">
      <w:pPr>
        <w:pStyle w:val="ac"/>
        <w:wordWrap/>
        <w:spacing w:line="240" w:lineRule="auto"/>
        <w:jc w:val="right"/>
      </w:pPr>
    </w:p>
    <w:p w:rsidR="009B3A49" w:rsidRDefault="009B3A49" w:rsidP="009B3A49">
      <w:pPr>
        <w:pStyle w:val="ac"/>
        <w:wordWrap/>
        <w:spacing w:line="240" w:lineRule="auto"/>
        <w:jc w:val="right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 w:hint="eastAsia"/>
        </w:rPr>
        <w:t>지원자</w:t>
      </w:r>
      <w:r>
        <w:rPr>
          <w:rFonts w:ascii="맑은 고딕" w:eastAsia="맑은 고딕" w:cs="맑은 고딕"/>
        </w:rPr>
        <w:t xml:space="preserve"> :</w:t>
      </w:r>
      <w:proofErr w:type="gramEnd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          </w:t>
      </w:r>
      <w:r>
        <w:rPr>
          <w:rFonts w:ascii="맑은 고딕" w:eastAsia="맑은 고딕" w:cs="맑은 고딕"/>
        </w:rPr>
        <w:t xml:space="preserve"> (</w:t>
      </w:r>
      <w:r>
        <w:rPr>
          <w:rFonts w:ascii="맑은 고딕" w:eastAsia="맑은 고딕" w:cs="맑은 고딕" w:hint="eastAsia"/>
        </w:rPr>
        <w:t>인</w:t>
      </w:r>
      <w:r>
        <w:rPr>
          <w:rFonts w:ascii="맑은 고딕" w:eastAsia="맑은 고딕" w:cs="맑은 고딕"/>
        </w:rPr>
        <w:t>)</w:t>
      </w: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:rsidTr="002D1A85">
        <w:trPr>
          <w:trHeight w:hRule="exact" w:val="1026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Default="00ED3CD0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자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기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소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개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:rsidR="0039052C" w:rsidRDefault="0039052C">
      <w:pPr>
        <w:pStyle w:val="ac"/>
        <w:spacing w:line="307" w:lineRule="auto"/>
        <w:rPr>
          <w:rFonts w:ascii="맑은 고딕" w:eastAsia="맑은 고딕" w:cs="맑은 고딕"/>
          <w:color w:val="FFFFFF"/>
          <w:sz w:val="2"/>
          <w:szCs w:val="2"/>
        </w:rPr>
      </w:pPr>
    </w:p>
    <w:p w:rsidR="001B5B44" w:rsidRDefault="001B5B44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tbl>
      <w:tblPr>
        <w:tblW w:w="5000" w:type="pct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01"/>
        <w:gridCol w:w="1717"/>
        <w:gridCol w:w="1290"/>
        <w:gridCol w:w="4688"/>
      </w:tblGrid>
      <w:tr w:rsidR="00EB2C27" w:rsidTr="008949FA">
        <w:trPr>
          <w:trHeight w:hRule="exact" w:val="358"/>
        </w:trPr>
        <w:tc>
          <w:tcPr>
            <w:tcW w:w="5000" w:type="pct"/>
            <w:gridSpan w:val="4"/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 w:rsidRPr="00B72DC9">
              <w:rPr>
                <w:rFonts w:ascii="맑은 고딕" w:eastAsia="맑은 고딕" w:cs="맑은 고딕" w:hint="eastAsia"/>
                <w:b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</w:rPr>
              <w:t>당사에 지원한 동기를 기술해 주십시오.</w:t>
            </w:r>
          </w:p>
        </w:tc>
      </w:tr>
      <w:tr w:rsidR="00EB2C27" w:rsidTr="008949FA">
        <w:trPr>
          <w:trHeight w:hRule="exact" w:val="2527"/>
        </w:trPr>
        <w:tc>
          <w:tcPr>
            <w:tcW w:w="5000" w:type="pct"/>
            <w:gridSpan w:val="4"/>
            <w:tcBorders>
              <w:bottom w:val="single" w:sz="12" w:space="0" w:color="948A54"/>
            </w:tcBorders>
            <w:shd w:val="clear" w:color="auto" w:fill="auto"/>
            <w:vAlign w:val="center"/>
          </w:tcPr>
          <w:p w:rsidR="00EB2C27" w:rsidRPr="00B72DC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</w:tc>
      </w:tr>
      <w:tr w:rsidR="00EB2C27" w:rsidTr="008949FA">
        <w:trPr>
          <w:trHeight w:hRule="exact" w:val="340"/>
        </w:trPr>
        <w:tc>
          <w:tcPr>
            <w:tcW w:w="5000" w:type="pct"/>
            <w:gridSpan w:val="4"/>
            <w:tcBorders>
              <w:top w:val="single" w:sz="12" w:space="0" w:color="948A54"/>
              <w:bottom w:val="dotted" w:sz="6" w:space="0" w:color="A0A0A0"/>
            </w:tcBorders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>
              <w:rPr>
                <w:rFonts w:ascii="맑은 고딕" w:eastAsia="맑은 고딕" w:cs="맑은 고딕" w:hint="eastAsia"/>
                <w:b/>
              </w:rPr>
              <w:t>2. 주요 경력을 기술해 주십시오.</w:t>
            </w:r>
          </w:p>
        </w:tc>
      </w:tr>
      <w:tr w:rsidR="00AF64C0" w:rsidTr="008949FA">
        <w:trPr>
          <w:trHeight w:hRule="exact" w:val="340"/>
        </w:trPr>
        <w:tc>
          <w:tcPr>
            <w:tcW w:w="770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기</w:t>
            </w:r>
            <w:r w:rsidRPr="00A35699">
              <w:rPr>
                <w:rFonts w:ascii="맑은 고딕" w:eastAsia="맑은 고딕" w:cs="맑은 고딕"/>
                <w:b/>
              </w:rPr>
              <w:t xml:space="preserve"> </w:t>
            </w:r>
            <w:r w:rsidRPr="00A35699">
              <w:rPr>
                <w:rFonts w:ascii="맑은 고딕" w:eastAsia="맑은 고딕" w:cs="맑은 고딕" w:hint="eastAsia"/>
                <w:b/>
              </w:rPr>
              <w:t>간</w:t>
            </w:r>
            <w:r w:rsidRPr="00A35699">
              <w:rPr>
                <w:rFonts w:ascii="맑은 고딕" w:eastAsia="맑은 고딕" w:cs="맑은 고딕"/>
                <w:b/>
              </w:rPr>
              <w:br w:type="page"/>
            </w:r>
          </w:p>
        </w:tc>
        <w:tc>
          <w:tcPr>
            <w:tcW w:w="944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회사명</w:t>
            </w:r>
          </w:p>
        </w:tc>
        <w:tc>
          <w:tcPr>
            <w:tcW w:w="709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부서/직위</w:t>
            </w:r>
          </w:p>
        </w:tc>
        <w:tc>
          <w:tcPr>
            <w:tcW w:w="2578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주요 수행업무 및 핵심 성과내용</w:t>
            </w:r>
          </w:p>
        </w:tc>
      </w:tr>
      <w:tr w:rsidR="00AF64C0" w:rsidTr="008949FA">
        <w:trPr>
          <w:trHeight w:hRule="exact" w:val="4253"/>
        </w:trPr>
        <w:tc>
          <w:tcPr>
            <w:tcW w:w="770" w:type="pct"/>
            <w:vAlign w:val="center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44" w:type="pct"/>
            <w:vAlign w:val="center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  <w:vAlign w:val="center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8" w:type="pct"/>
            <w:vAlign w:val="center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  <w:tr w:rsidR="00AF64C0" w:rsidTr="008949FA">
        <w:trPr>
          <w:trHeight w:hRule="exact" w:val="4253"/>
        </w:trPr>
        <w:tc>
          <w:tcPr>
            <w:tcW w:w="770" w:type="pct"/>
            <w:vAlign w:val="center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944" w:type="pct"/>
            <w:vAlign w:val="center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  <w:vAlign w:val="center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8" w:type="pct"/>
            <w:vAlign w:val="center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</w:tbl>
    <w:p w:rsidR="0039052C" w:rsidRPr="00C940C1" w:rsidRDefault="0039052C" w:rsidP="00F11142">
      <w:pPr>
        <w:pStyle w:val="ac"/>
        <w:spacing w:line="240" w:lineRule="auto"/>
        <w:rPr>
          <w:rFonts w:ascii="맑은 고딕" w:eastAsia="맑은 고딕" w:cs="맑은 고딕"/>
          <w:b/>
          <w:bCs/>
        </w:rPr>
      </w:pPr>
    </w:p>
    <w:sectPr w:rsidR="0039052C" w:rsidRPr="00C940C1" w:rsidSect="00F11142">
      <w:headerReference w:type="default" r:id="rId7"/>
      <w:pgSz w:w="11906" w:h="16838" w:code="9"/>
      <w:pgMar w:top="1106" w:right="1417" w:bottom="1106" w:left="141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9FD" w:rsidRDefault="004E09FD">
      <w:r>
        <w:separator/>
      </w:r>
    </w:p>
  </w:endnote>
  <w:endnote w:type="continuationSeparator" w:id="0">
    <w:p w:rsidR="004E09FD" w:rsidRDefault="004E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9FD" w:rsidRDefault="004E09FD">
      <w:r>
        <w:separator/>
      </w:r>
    </w:p>
  </w:footnote>
  <w:footnote w:type="continuationSeparator" w:id="0">
    <w:p w:rsidR="004E09FD" w:rsidRDefault="004E0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C84" w:rsidRDefault="00693C84">
    <w:pPr>
      <w:pStyle w:val="af"/>
    </w:pPr>
  </w:p>
  <w:p w:rsidR="00693C84" w:rsidRDefault="00693C84">
    <w:pPr>
      <w:pStyle w:val="af"/>
    </w:pPr>
    <w:r>
      <w:rPr>
        <w:noProof/>
      </w:rPr>
      <w:drawing>
        <wp:inline distT="0" distB="0" distL="0" distR="0" wp14:anchorId="32017C10" wp14:editId="7E013A44">
          <wp:extent cx="609600" cy="6248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우란로고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24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735"/>
    <w:rsid w:val="00073F33"/>
    <w:rsid w:val="0007647C"/>
    <w:rsid w:val="00187A47"/>
    <w:rsid w:val="001B5B44"/>
    <w:rsid w:val="00203C34"/>
    <w:rsid w:val="00205A8E"/>
    <w:rsid w:val="00255B2B"/>
    <w:rsid w:val="002D1A85"/>
    <w:rsid w:val="002E2684"/>
    <w:rsid w:val="0030491B"/>
    <w:rsid w:val="0039052C"/>
    <w:rsid w:val="003C083E"/>
    <w:rsid w:val="00485D60"/>
    <w:rsid w:val="004A7587"/>
    <w:rsid w:val="004C7A43"/>
    <w:rsid w:val="004E09FD"/>
    <w:rsid w:val="00526649"/>
    <w:rsid w:val="00626396"/>
    <w:rsid w:val="006322C4"/>
    <w:rsid w:val="00693C84"/>
    <w:rsid w:val="006B65DE"/>
    <w:rsid w:val="00775735"/>
    <w:rsid w:val="007E254D"/>
    <w:rsid w:val="00844F00"/>
    <w:rsid w:val="008949FA"/>
    <w:rsid w:val="008C3E4C"/>
    <w:rsid w:val="009B3A49"/>
    <w:rsid w:val="009C100C"/>
    <w:rsid w:val="00A26454"/>
    <w:rsid w:val="00A35699"/>
    <w:rsid w:val="00AF64C0"/>
    <w:rsid w:val="00B116AB"/>
    <w:rsid w:val="00B42539"/>
    <w:rsid w:val="00B72DC9"/>
    <w:rsid w:val="00B75636"/>
    <w:rsid w:val="00BD656E"/>
    <w:rsid w:val="00C75952"/>
    <w:rsid w:val="00C80EBB"/>
    <w:rsid w:val="00C940C1"/>
    <w:rsid w:val="00CF30C3"/>
    <w:rsid w:val="00D230A3"/>
    <w:rsid w:val="00D479D6"/>
    <w:rsid w:val="00D623A7"/>
    <w:rsid w:val="00EB2C27"/>
    <w:rsid w:val="00ED3CD0"/>
    <w:rsid w:val="00F11142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648;&#50696;\Desktop\&#50696;&#49828;&#54268;_&#44221;&#47141;&#49324;&#50896;&#51077;&#49324;&#51648;&#50896;&#49436;&#44221;&#47141;&#49548;&#44060;&#49436;&#51088;&#44592;&#49548;&#44060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예스폼_경력사원입사지원서경력소개서자기소개서.dot</Template>
  <TotalTime>1</TotalTime>
  <Pages>2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/>
  <LinksUpToDate>false</LinksUpToDate>
  <CharactersWithSpaces>1065</CharactersWithSpaces>
  <SharedDoc>false</SharedDoc>
  <HLinks>
    <vt:vector size="6" baseType="variant"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정환희</dc:creator>
  <cp:keywords>본 문서의 저작권은 예스폼(yesform)에 있으며</cp:keywords>
  <dc:description>무단 복제 및 배포시 법적인 제재를 받을 수 있습니다.</dc:description>
  <cp:lastModifiedBy>정환희</cp:lastModifiedBy>
  <cp:revision>6</cp:revision>
  <cp:lastPrinted>2016-11-02T08:40:00Z</cp:lastPrinted>
  <dcterms:created xsi:type="dcterms:W3CDTF">2016-11-02T09:49:00Z</dcterms:created>
  <dcterms:modified xsi:type="dcterms:W3CDTF">2016-11-07T06:50:00Z</dcterms:modified>
</cp:coreProperties>
</file>