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"/>
        <w:gridCol w:w="662"/>
        <w:gridCol w:w="513"/>
        <w:gridCol w:w="148"/>
        <w:gridCol w:w="662"/>
        <w:gridCol w:w="322"/>
        <w:gridCol w:w="339"/>
        <w:gridCol w:w="662"/>
        <w:gridCol w:w="1848"/>
        <w:gridCol w:w="1120"/>
        <w:gridCol w:w="9"/>
        <w:gridCol w:w="3008"/>
      </w:tblGrid>
      <w:tr w:rsidR="005E3F29" w:rsidRPr="00191015" w:rsidTr="002072D7">
        <w:trPr>
          <w:trHeight w:val="442"/>
        </w:trPr>
        <w:tc>
          <w:tcPr>
            <w:tcW w:w="1836" w:type="dxa"/>
            <w:gridSpan w:val="3"/>
            <w:vMerge w:val="restart"/>
            <w:tcBorders>
              <w:top w:val="single" w:sz="18" w:space="0" w:color="92D05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29" w:rsidRPr="008F648D" w:rsidRDefault="002072D7" w:rsidP="002072D7">
            <w:pPr>
              <w:widowControl/>
              <w:wordWrap/>
              <w:autoSpaceDE/>
              <w:autoSpaceDN/>
              <w:snapToGrid w:val="0"/>
              <w:spacing w:beforeLines="50" w:before="12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  <w:r w:rsidRPr="002072D7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18"/>
                <w:szCs w:val="18"/>
              </w:rPr>
              <w:t>사진 첨부</w:t>
            </w:r>
          </w:p>
        </w:tc>
        <w:tc>
          <w:tcPr>
            <w:tcW w:w="1132" w:type="dxa"/>
            <w:gridSpan w:val="3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29" w:rsidRPr="0092081F" w:rsidRDefault="005E3F29" w:rsidP="0092081F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이름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(국문)</w:t>
            </w:r>
          </w:p>
        </w:tc>
        <w:tc>
          <w:tcPr>
            <w:tcW w:w="2849" w:type="dxa"/>
            <w:gridSpan w:val="3"/>
            <w:tcBorders>
              <w:top w:val="single" w:sz="18" w:space="0" w:color="92D050"/>
              <w:left w:val="nil"/>
              <w:bottom w:val="single" w:sz="2" w:space="0" w:color="00000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5E3F29" w:rsidRPr="005E3F29" w:rsidRDefault="005E3F29" w:rsidP="0092081F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29" w:rsidRPr="00E36336" w:rsidRDefault="005E3F29" w:rsidP="008F648D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(영문)</w:t>
            </w:r>
          </w:p>
        </w:tc>
        <w:tc>
          <w:tcPr>
            <w:tcW w:w="3017" w:type="dxa"/>
            <w:gridSpan w:val="2"/>
            <w:tcBorders>
              <w:top w:val="single" w:sz="18" w:space="0" w:color="92D050"/>
              <w:left w:val="single" w:sz="4" w:space="0" w:color="FFFFFF" w:themeColor="background1"/>
              <w:bottom w:val="single" w:sz="2" w:space="0" w:color="000000"/>
              <w:right w:val="nil"/>
            </w:tcBorders>
            <w:shd w:val="clear" w:color="auto" w:fill="FFFFFF" w:themeFill="background1"/>
            <w:vAlign w:val="center"/>
          </w:tcPr>
          <w:p w:rsidR="005E3F29" w:rsidRPr="005E3F29" w:rsidRDefault="005E3F29" w:rsidP="008F648D">
            <w:pPr>
              <w:widowControl/>
              <w:wordWrap/>
              <w:autoSpaceDE/>
              <w:autoSpaceDN/>
              <w:snapToGrid w:val="0"/>
              <w:spacing w:afterLines="100" w:after="24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A4EFF" w:rsidRPr="00191015" w:rsidTr="00BA4EFF">
        <w:trPr>
          <w:trHeight w:val="539"/>
        </w:trPr>
        <w:tc>
          <w:tcPr>
            <w:tcW w:w="1836" w:type="dxa"/>
            <w:gridSpan w:val="3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  <w:hideMark/>
          </w:tcPr>
          <w:p w:rsidR="00BA4EFF" w:rsidRPr="008B5AAD" w:rsidRDefault="00BA4EFF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vMerge w:val="restart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A4EFF" w:rsidRDefault="00BA4EFF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2849" w:type="dxa"/>
            <w:gridSpan w:val="3"/>
            <w:vMerge w:val="restart"/>
            <w:tcBorders>
              <w:top w:val="single" w:sz="2" w:space="0" w:color="000000"/>
              <w:left w:val="nil"/>
              <w:right w:val="single" w:sz="4" w:space="0" w:color="FFFFFF" w:themeColor="background1"/>
            </w:tcBorders>
            <w:shd w:val="clear" w:color="auto" w:fill="FFFFFF" w:themeFill="background1"/>
          </w:tcPr>
          <w:p w:rsidR="00BA4EFF" w:rsidRPr="005E3F29" w:rsidRDefault="00BA4EFF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A4EFF" w:rsidRPr="00E36336" w:rsidRDefault="00BA4EFF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3017" w:type="dxa"/>
            <w:gridSpan w:val="2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</w:tcPr>
          <w:p w:rsidR="00BA4EFF" w:rsidRPr="005E3F29" w:rsidRDefault="00BA4EFF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A4EFF" w:rsidRPr="00191015" w:rsidTr="00BA4EFF">
        <w:trPr>
          <w:trHeight w:val="505"/>
        </w:trPr>
        <w:tc>
          <w:tcPr>
            <w:tcW w:w="1836" w:type="dxa"/>
            <w:gridSpan w:val="3"/>
            <w:vMerge/>
            <w:tcBorders>
              <w:top w:val="single" w:sz="2" w:space="0" w:color="000000"/>
              <w:left w:val="nil"/>
              <w:bottom w:val="single" w:sz="18" w:space="0" w:color="9BBB59"/>
              <w:right w:val="nil"/>
            </w:tcBorders>
            <w:shd w:val="clear" w:color="auto" w:fill="FFFFFF" w:themeFill="background1"/>
            <w:vAlign w:val="center"/>
          </w:tcPr>
          <w:p w:rsidR="00BA4EFF" w:rsidRPr="008B5AAD" w:rsidRDefault="00BA4EFF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vMerge/>
            <w:tcBorders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4EFF" w:rsidRPr="00E36336" w:rsidRDefault="00BA4EFF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49" w:type="dxa"/>
            <w:gridSpan w:val="3"/>
            <w:vMerge/>
            <w:tcBorders>
              <w:left w:val="nil"/>
              <w:right w:val="single" w:sz="4" w:space="0" w:color="FFFFFF" w:themeColor="background1"/>
            </w:tcBorders>
            <w:shd w:val="clear" w:color="auto" w:fill="FFFFFF" w:themeFill="background1"/>
          </w:tcPr>
          <w:p w:rsidR="00BA4EFF" w:rsidRPr="005E3F29" w:rsidRDefault="00BA4EFF" w:rsidP="00B91632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4EFF" w:rsidRDefault="00BA4EFF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3017" w:type="dxa"/>
            <w:gridSpan w:val="2"/>
            <w:tcBorders>
              <w:top w:val="single" w:sz="2" w:space="0" w:color="000000"/>
              <w:left w:val="single" w:sz="4" w:space="0" w:color="FFFFFF" w:themeColor="background1"/>
              <w:right w:val="nil"/>
            </w:tcBorders>
            <w:shd w:val="clear" w:color="auto" w:fill="FFFFFF" w:themeFill="background1"/>
          </w:tcPr>
          <w:p w:rsidR="00BA4EFF" w:rsidRPr="005E3F29" w:rsidRDefault="00BA4EFF" w:rsidP="00E3633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E3F29" w:rsidRPr="00191015" w:rsidTr="005E3F29">
        <w:trPr>
          <w:trHeight w:val="399"/>
        </w:trPr>
        <w:tc>
          <w:tcPr>
            <w:tcW w:w="1836" w:type="dxa"/>
            <w:gridSpan w:val="3"/>
            <w:vMerge/>
            <w:tcBorders>
              <w:top w:val="single" w:sz="2" w:space="0" w:color="000000"/>
              <w:left w:val="nil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  <w:hideMark/>
          </w:tcPr>
          <w:p w:rsidR="005E3F29" w:rsidRPr="008B5AAD" w:rsidRDefault="005E3F29" w:rsidP="005A42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132" w:type="dxa"/>
            <w:gridSpan w:val="3"/>
            <w:tcBorders>
              <w:top w:val="single" w:sz="2" w:space="0" w:color="00000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29" w:rsidRPr="0092081F" w:rsidRDefault="005E3F29" w:rsidP="0092081F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E-mail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  <w:gridSpan w:val="3"/>
            <w:tcBorders>
              <w:top w:val="single" w:sz="2" w:space="0" w:color="000000"/>
              <w:left w:val="nil"/>
              <w:bottom w:val="single" w:sz="18" w:space="0" w:color="92D05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5E3F29" w:rsidRPr="005E3F29" w:rsidRDefault="005E3F29" w:rsidP="0092081F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E3F29" w:rsidRPr="00E36336" w:rsidRDefault="005E3F29" w:rsidP="0092081F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E36336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3017" w:type="dxa"/>
            <w:gridSpan w:val="2"/>
            <w:tcBorders>
              <w:top w:val="single" w:sz="2" w:space="0" w:color="00000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vAlign w:val="center"/>
          </w:tcPr>
          <w:p w:rsidR="005E3F29" w:rsidRPr="005E3F29" w:rsidRDefault="005E3F29" w:rsidP="0092081F">
            <w:pPr>
              <w:widowControl/>
              <w:wordWrap/>
              <w:autoSpaceDE/>
              <w:autoSpaceDN/>
              <w:snapToGrid w:val="0"/>
              <w:spacing w:afterLines="100" w:after="240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748EC" w:rsidRPr="00191015" w:rsidTr="005E3F29">
        <w:trPr>
          <w:trHeight w:val="2162"/>
        </w:trPr>
        <w:tc>
          <w:tcPr>
            <w:tcW w:w="1836" w:type="dxa"/>
            <w:gridSpan w:val="3"/>
            <w:tcBorders>
              <w:top w:val="single" w:sz="18" w:space="0" w:color="92D05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48EC" w:rsidRPr="008B5AAD" w:rsidRDefault="006748EC" w:rsidP="006748EC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학력</w:t>
            </w:r>
          </w:p>
        </w:tc>
        <w:tc>
          <w:tcPr>
            <w:tcW w:w="8118" w:type="dxa"/>
            <w:gridSpan w:val="9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48EC" w:rsidRPr="006748EC" w:rsidRDefault="006748EC" w:rsidP="006748EC">
            <w:pPr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748EC" w:rsidRPr="00191015" w:rsidTr="001C535C">
        <w:trPr>
          <w:trHeight w:val="1812"/>
        </w:trPr>
        <w:tc>
          <w:tcPr>
            <w:tcW w:w="1836" w:type="dxa"/>
            <w:gridSpan w:val="3"/>
            <w:tcBorders>
              <w:top w:val="single" w:sz="18" w:space="0" w:color="92D05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48EC" w:rsidRPr="008B5AAD" w:rsidRDefault="006748EC" w:rsidP="006748EC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전시</w:t>
            </w:r>
            <w:r w:rsidR="00BA4EFF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</w:t>
            </w:r>
            <w:r w:rsidRPr="008B5AAD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경력</w:t>
            </w:r>
          </w:p>
        </w:tc>
        <w:tc>
          <w:tcPr>
            <w:tcW w:w="8118" w:type="dxa"/>
            <w:gridSpan w:val="9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48EC" w:rsidRPr="00E36336" w:rsidRDefault="006748EC" w:rsidP="006748EC">
            <w:pPr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BA4EFF" w:rsidRPr="00191015" w:rsidTr="001C535C">
        <w:trPr>
          <w:trHeight w:val="2789"/>
        </w:trPr>
        <w:tc>
          <w:tcPr>
            <w:tcW w:w="1836" w:type="dxa"/>
            <w:gridSpan w:val="3"/>
            <w:tcBorders>
              <w:top w:val="single" w:sz="18" w:space="0" w:color="92D05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4EFF" w:rsidRDefault="00BA4EFF" w:rsidP="006748EC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bCs/>
                <w:color w:val="9BBB59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교육프로그램 경력</w:t>
            </w:r>
          </w:p>
        </w:tc>
        <w:tc>
          <w:tcPr>
            <w:tcW w:w="8118" w:type="dxa"/>
            <w:gridSpan w:val="9"/>
            <w:tcBorders>
              <w:top w:val="single" w:sz="18" w:space="0" w:color="92D050"/>
              <w:left w:val="single" w:sz="4" w:space="0" w:color="FFFFFF" w:themeColor="background1"/>
              <w:bottom w:val="single" w:sz="18" w:space="0" w:color="92D050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4EFF" w:rsidRPr="00E36336" w:rsidRDefault="00BA4EFF" w:rsidP="006748EC">
            <w:pPr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6748EC" w:rsidRPr="00191015" w:rsidTr="005E3F29">
        <w:trPr>
          <w:trHeight w:val="2291"/>
        </w:trPr>
        <w:tc>
          <w:tcPr>
            <w:tcW w:w="1836" w:type="dxa"/>
            <w:gridSpan w:val="3"/>
            <w:tcBorders>
              <w:top w:val="single" w:sz="18" w:space="0" w:color="92D050"/>
              <w:left w:val="nil"/>
              <w:right w:val="single" w:sz="4" w:space="0" w:color="FFFFFF" w:themeColor="background1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48EC" w:rsidRPr="008B5AAD" w:rsidRDefault="006748EC" w:rsidP="006748EC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기타</w:t>
            </w:r>
            <w:r w:rsidR="00BA4EFF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18"/>
                <w:szCs w:val="18"/>
              </w:rPr>
              <w:t>경력사항</w:t>
            </w:r>
          </w:p>
        </w:tc>
        <w:tc>
          <w:tcPr>
            <w:tcW w:w="8118" w:type="dxa"/>
            <w:gridSpan w:val="9"/>
            <w:tcBorders>
              <w:top w:val="single" w:sz="18" w:space="0" w:color="92D050"/>
              <w:left w:val="single" w:sz="4" w:space="0" w:color="FFFFFF" w:themeColor="background1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48EC" w:rsidRPr="00374D0A" w:rsidRDefault="006748EC" w:rsidP="006748EC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:rsidR="00F51B02" w:rsidRPr="005E3F29" w:rsidTr="008A5211">
        <w:trPr>
          <w:trHeight w:val="778"/>
        </w:trPr>
        <w:tc>
          <w:tcPr>
            <w:tcW w:w="99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1B02" w:rsidRPr="008B5AAD" w:rsidRDefault="00F51B02" w:rsidP="00F51B02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위에 기재한 사항은 사실과 틀림이 없습니다. </w:t>
            </w:r>
          </w:p>
        </w:tc>
      </w:tr>
      <w:tr w:rsidR="00F51B02" w:rsidRPr="005E3F29" w:rsidTr="00644087">
        <w:trPr>
          <w:trHeight w:val="445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51B02" w:rsidRPr="008B5AAD" w:rsidRDefault="00F51B02" w:rsidP="00F51B02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373C6B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년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F51B02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373C6B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F51B02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373C6B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일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5E3F29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성명:</w:t>
            </w:r>
          </w:p>
        </w:tc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51B02" w:rsidRPr="008B5AAD" w:rsidRDefault="00F51B02" w:rsidP="005E3F29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(인)</w:t>
            </w:r>
          </w:p>
        </w:tc>
      </w:tr>
    </w:tbl>
    <w:p w:rsidR="006748EC" w:rsidRDefault="006748EC" w:rsidP="005A4276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9BBB59"/>
          <w:kern w:val="0"/>
          <w:sz w:val="18"/>
          <w:szCs w:val="18"/>
        </w:rPr>
      </w:pPr>
    </w:p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4"/>
      </w:tblGrid>
      <w:tr w:rsidR="003513DE" w:rsidRPr="003513DE" w:rsidTr="005E21C2">
        <w:trPr>
          <w:trHeight w:val="713"/>
        </w:trPr>
        <w:tc>
          <w:tcPr>
            <w:tcW w:w="9954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34C5B" w:rsidRDefault="003513DE" w:rsidP="003513DE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bCs/>
                <w:color w:val="9BBB59"/>
                <w:kern w:val="0"/>
                <w:szCs w:val="18"/>
              </w:rPr>
            </w:pPr>
            <w:r w:rsidRPr="003513DE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 w:val="22"/>
                <w:szCs w:val="18"/>
              </w:rPr>
              <w:lastRenderedPageBreak/>
              <w:t>교안</w:t>
            </w: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 xml:space="preserve"> </w:t>
            </w:r>
            <w:r w:rsidR="00334C5B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>(1페이지 이내로 작성)</w:t>
            </w:r>
          </w:p>
          <w:p w:rsidR="003513DE" w:rsidRPr="00531FC4" w:rsidRDefault="003513DE" w:rsidP="00334C5B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  <w:r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>(</w:t>
            </w:r>
            <w:r w:rsidR="00F54D36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>업싸이클링 디자인수업, 사진교육과 지역탐방, 지역연구 중 선택</w:t>
            </w:r>
            <w:r w:rsidR="007C0B0F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 또는 조합</w:t>
            </w:r>
            <w:r w:rsidR="00F54D36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하여 </w:t>
            </w:r>
            <w:r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>프로그램 계획서</w:t>
            </w:r>
            <w:r w:rsidR="00F54D36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 작성</w:t>
            </w:r>
            <w:r w:rsidR="00334C5B"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 </w:t>
            </w:r>
            <w:r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: </w:t>
            </w:r>
            <w:r w:rsidR="00334C5B"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>회당 2~3시간 진행, 총 수업횟수</w:t>
            </w:r>
            <w:r w:rsidR="00F54D36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 3</w:t>
            </w:r>
            <w:r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>~10</w:t>
            </w:r>
            <w:r w:rsidR="00334C5B"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>회</w:t>
            </w:r>
            <w:r w:rsidRPr="00334C5B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18"/>
              </w:rPr>
              <w:t xml:space="preserve"> 내외</w:t>
            </w:r>
            <w:r w:rsidR="00334C5B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>)</w:t>
            </w: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 xml:space="preserve">                         </w:t>
            </w:r>
          </w:p>
        </w:tc>
      </w:tr>
      <w:tr w:rsidR="00BA4EFF" w:rsidTr="00133F4C">
        <w:trPr>
          <w:trHeight w:val="12167"/>
        </w:trPr>
        <w:tc>
          <w:tcPr>
            <w:tcW w:w="9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4EFF" w:rsidRPr="00334C5B" w:rsidRDefault="00BA4EFF" w:rsidP="003513DE">
            <w:pPr>
              <w:widowControl/>
              <w:wordWrap/>
              <w:autoSpaceDE/>
              <w:autoSpaceDN/>
              <w:snapToGrid w:val="0"/>
              <w:ind w:right="160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</w:p>
        </w:tc>
      </w:tr>
    </w:tbl>
    <w:p w:rsidR="00BA4EFF" w:rsidRDefault="00BA4EFF" w:rsidP="005A4276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9BBB59"/>
          <w:kern w:val="0"/>
          <w:sz w:val="18"/>
          <w:szCs w:val="18"/>
        </w:rPr>
        <w:sectPr w:rsidR="00BA4EFF" w:rsidSect="003708BC">
          <w:headerReference w:type="default" r:id="rId9"/>
          <w:footerReference w:type="default" r:id="rId10"/>
          <w:pgSz w:w="11906" w:h="16838" w:code="9"/>
          <w:pgMar w:top="822" w:right="1021" w:bottom="567" w:left="1021" w:header="567" w:footer="851" w:gutter="0"/>
          <w:pgNumType w:start="1"/>
          <w:cols w:space="720"/>
        </w:sectPr>
      </w:pPr>
    </w:p>
    <w:p w:rsidR="00D7215A" w:rsidRDefault="00D7215A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p w:rsidR="00D7215A" w:rsidRDefault="00D7215A">
      <w:pPr>
        <w:widowControl/>
        <w:wordWrap/>
        <w:autoSpaceDE/>
        <w:autoSpaceDN/>
        <w:jc w:val="left"/>
        <w:rPr>
          <w:rFonts w:ascii="굴림" w:eastAsia="굴림" w:hAnsi="굴림" w:cs="바탕"/>
          <w:color w:val="FFFFFF"/>
          <w:kern w:val="0"/>
          <w:sz w:val="2"/>
          <w:szCs w:val="2"/>
        </w:rPr>
      </w:pPr>
    </w:p>
    <w:p w:rsidR="003C27D4" w:rsidRPr="00191015" w:rsidRDefault="003C27D4" w:rsidP="005A4276">
      <w:pPr>
        <w:pStyle w:val="a3"/>
        <w:spacing w:line="240" w:lineRule="auto"/>
        <w:rPr>
          <w:rFonts w:ascii="굴림" w:eastAsia="굴림" w:hAnsi="굴림" w:cs="바탕"/>
          <w:color w:val="FFFFFF"/>
          <w:sz w:val="2"/>
          <w:szCs w:val="2"/>
        </w:rPr>
      </w:pPr>
    </w:p>
    <w:tbl>
      <w:tblPr>
        <w:tblW w:w="99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5701"/>
      </w:tblGrid>
      <w:tr w:rsidR="00D7215A" w:rsidRPr="00D7215A" w:rsidTr="00567708">
        <w:trPr>
          <w:trHeight w:val="713"/>
        </w:trPr>
        <w:tc>
          <w:tcPr>
            <w:tcW w:w="4253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215A" w:rsidRPr="008B5AAD" w:rsidRDefault="003513DE" w:rsidP="0079512C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>포트폴리오</w:t>
            </w:r>
            <w:r w:rsidR="00567708"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>(대표 작품 또는 활동 이미지</w:t>
            </w:r>
            <w:r>
              <w:rPr>
                <w:rFonts w:asciiTheme="minorEastAsia" w:hAnsiTheme="minorEastAsia" w:cs="굴림" w:hint="eastAsia"/>
                <w:b/>
                <w:bCs/>
                <w:color w:val="9BBB59"/>
                <w:kern w:val="0"/>
                <w:szCs w:val="18"/>
              </w:rPr>
              <w:t>)</w:t>
            </w:r>
          </w:p>
        </w:tc>
        <w:tc>
          <w:tcPr>
            <w:tcW w:w="5701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7215A" w:rsidRDefault="00F54D36" w:rsidP="0079512C">
            <w:pPr>
              <w:pStyle w:val="aa"/>
              <w:widowControl/>
              <w:wordWrap/>
              <w:autoSpaceDE/>
              <w:autoSpaceDN/>
              <w:snapToGrid w:val="0"/>
              <w:ind w:leftChars="0" w:left="346" w:right="160"/>
              <w:jc w:val="right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총 </w:t>
            </w:r>
            <w:r w:rsidR="00D7215A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3</w:t>
            </w:r>
            <w:r w:rsidR="00D7215A" w:rsidRPr="00D7215A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페이지 </w:t>
            </w:r>
            <w:r w:rsidR="00D7215A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/ 이미지 10장 </w:t>
            </w:r>
            <w:r w:rsidR="00D7215A" w:rsidRPr="00D7215A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이내로 작성</w:t>
            </w:r>
          </w:p>
          <w:p w:rsidR="00567708" w:rsidRDefault="00D7215A" w:rsidP="0079512C">
            <w:pPr>
              <w:pStyle w:val="aa"/>
              <w:widowControl/>
              <w:wordWrap/>
              <w:autoSpaceDE/>
              <w:autoSpaceDN/>
              <w:snapToGrid w:val="0"/>
              <w:ind w:leftChars="0" w:left="346" w:right="160"/>
              <w:jc w:val="right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이미지 아래 </w:t>
            </w:r>
            <w:r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  <w:t>‘</w:t>
            </w: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작품제목, 재료, 사이즈, 제작연도</w:t>
            </w:r>
            <w:r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  <w:t>’</w:t>
            </w:r>
            <w:r w:rsidR="00567708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등 </w:t>
            </w:r>
            <w:r w:rsidR="00F54D36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이미지 </w:t>
            </w:r>
            <w:r w:rsidR="00567708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설명</w:t>
            </w: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</w:t>
            </w:r>
            <w:r w:rsidR="00567708"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>첨가</w:t>
            </w:r>
          </w:p>
          <w:p w:rsidR="00D7215A" w:rsidRPr="00D7215A" w:rsidRDefault="00D7215A" w:rsidP="0079512C">
            <w:pPr>
              <w:pStyle w:val="aa"/>
              <w:widowControl/>
              <w:wordWrap/>
              <w:autoSpaceDE/>
              <w:autoSpaceDN/>
              <w:snapToGrid w:val="0"/>
              <w:ind w:leftChars="0" w:left="346" w:right="160"/>
              <w:jc w:val="right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cs="굴림" w:hint="eastAsia"/>
                <w:b/>
                <w:bCs/>
                <w:kern w:val="0"/>
                <w:sz w:val="16"/>
                <w:szCs w:val="16"/>
              </w:rPr>
              <w:t xml:space="preserve"> </w:t>
            </w:r>
          </w:p>
        </w:tc>
      </w:tr>
      <w:tr w:rsidR="00D7215A" w:rsidRPr="00D7215A" w:rsidTr="00531FC4">
        <w:trPr>
          <w:trHeight w:val="12139"/>
        </w:trPr>
        <w:tc>
          <w:tcPr>
            <w:tcW w:w="9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215A" w:rsidRPr="00F54D36" w:rsidRDefault="00D7215A" w:rsidP="0079512C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31FC4" w:rsidRPr="00D7215A" w:rsidTr="00567708">
        <w:trPr>
          <w:trHeight w:val="713"/>
        </w:trPr>
        <w:tc>
          <w:tcPr>
            <w:tcW w:w="4253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1FC4" w:rsidRPr="008B5AAD" w:rsidRDefault="00531FC4" w:rsidP="005450C1">
            <w:pPr>
              <w:widowControl/>
              <w:wordWrap/>
              <w:autoSpaceDE/>
              <w:autoSpaceDN/>
              <w:snapToGrid w:val="0"/>
              <w:spacing w:beforeLines="50" w:before="120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701" w:type="dxa"/>
            <w:tcBorders>
              <w:top w:val="single" w:sz="18" w:space="0" w:color="92D050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31FC4" w:rsidRPr="00531FC4" w:rsidRDefault="00531FC4" w:rsidP="00531FC4">
            <w:pPr>
              <w:pStyle w:val="aa"/>
              <w:widowControl/>
              <w:wordWrap/>
              <w:autoSpaceDE/>
              <w:autoSpaceDN/>
              <w:snapToGrid w:val="0"/>
              <w:ind w:leftChars="0" w:left="346" w:right="160"/>
              <w:jc w:val="right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</w:p>
        </w:tc>
      </w:tr>
      <w:tr w:rsidR="00531FC4" w:rsidRPr="00D7215A" w:rsidTr="00531FC4">
        <w:trPr>
          <w:trHeight w:val="12167"/>
        </w:trPr>
        <w:tc>
          <w:tcPr>
            <w:tcW w:w="9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1FC4" w:rsidRDefault="00531FC4" w:rsidP="00531FC4">
            <w:pPr>
              <w:pStyle w:val="aa"/>
              <w:widowControl/>
              <w:wordWrap/>
              <w:autoSpaceDE/>
              <w:autoSpaceDN/>
              <w:snapToGrid w:val="0"/>
              <w:ind w:leftChars="0" w:left="346" w:right="160"/>
              <w:jc w:val="right"/>
              <w:rPr>
                <w:rFonts w:asciiTheme="minorEastAsia" w:hAnsiTheme="minorEastAsia" w:cs="굴림"/>
                <w:b/>
                <w:bCs/>
                <w:kern w:val="0"/>
                <w:sz w:val="16"/>
                <w:szCs w:val="16"/>
              </w:rPr>
            </w:pPr>
          </w:p>
        </w:tc>
      </w:tr>
    </w:tbl>
    <w:p w:rsidR="00423C6F" w:rsidRPr="00531FC4" w:rsidRDefault="00423C6F"/>
    <w:sectPr w:rsidR="00423C6F" w:rsidRPr="00531FC4" w:rsidSect="003708BC">
      <w:pgSz w:w="11906" w:h="16838" w:code="9"/>
      <w:pgMar w:top="822" w:right="1021" w:bottom="567" w:left="102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3B8" w:rsidRDefault="004753B8">
      <w:r>
        <w:separator/>
      </w:r>
    </w:p>
  </w:endnote>
  <w:endnote w:type="continuationSeparator" w:id="0">
    <w:p w:rsidR="004753B8" w:rsidRDefault="0047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36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Geogrotesque Bd">
    <w:panose1 w:val="00000000000000000000"/>
    <w:charset w:val="00"/>
    <w:family w:val="modern"/>
    <w:notTrueType/>
    <w:pitch w:val="variable"/>
    <w:sig w:usb0="A00000AF" w:usb1="4000204A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C06" w:rsidRDefault="006533FA" w:rsidP="00BF372C">
    <w:pPr>
      <w:pStyle w:val="a6"/>
      <w:jc w:val="right"/>
    </w:pPr>
    <w:r w:rsidRPr="006533FA">
      <w:rPr>
        <w:rFonts w:hint="eastAsia"/>
        <w:noProof/>
      </w:rPr>
      <w:drawing>
        <wp:anchor distT="0" distB="0" distL="114300" distR="114300" simplePos="0" relativeHeight="251659264" behindDoc="0" locked="0" layoutInCell="1" allowOverlap="1" wp14:anchorId="1486C8AC" wp14:editId="11CD2257">
          <wp:simplePos x="0" y="0"/>
          <wp:positionH relativeFrom="column">
            <wp:posOffset>5114290</wp:posOffset>
          </wp:positionH>
          <wp:positionV relativeFrom="paragraph">
            <wp:posOffset>119380</wp:posOffset>
          </wp:positionV>
          <wp:extent cx="1171575" cy="161925"/>
          <wp:effectExtent l="19050" t="0" r="9525" b="0"/>
          <wp:wrapNone/>
          <wp:docPr id="6" name="그림 1" descr="대림미술관로고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대림미술관로고 추가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1575" cy="161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3B8" w:rsidRDefault="004753B8">
      <w:r>
        <w:separator/>
      </w:r>
    </w:p>
  </w:footnote>
  <w:footnote w:type="continuationSeparator" w:id="0">
    <w:p w:rsidR="004753B8" w:rsidRDefault="00475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AC8" w:rsidRPr="003513DE" w:rsidRDefault="003A2AC8" w:rsidP="003513DE">
    <w:pPr>
      <w:pStyle w:val="a5"/>
      <w:spacing w:before="100" w:beforeAutospacing="1" w:afterLines="100" w:after="240"/>
      <w:ind w:leftChars="-200" w:left="-400" w:right="83"/>
      <w:jc w:val="right"/>
      <w:rPr>
        <w:rFonts w:ascii="-윤고딕360" w:eastAsia="-윤고딕360" w:hAnsi="Geogrotesque Bd"/>
        <w:color w:val="92D050"/>
        <w:sz w:val="28"/>
        <w:szCs w:val="44"/>
      </w:rPr>
    </w:pPr>
    <w:r w:rsidRPr="00BA4EFF">
      <w:rPr>
        <w:rFonts w:ascii="-윤고딕360" w:eastAsia="-윤고딕360" w:hAnsi="Geogrotesque Bd" w:hint="eastAsia"/>
        <w:noProof/>
        <w:color w:val="92D050"/>
        <w:sz w:val="28"/>
        <w:szCs w:val="44"/>
      </w:rPr>
      <w:drawing>
        <wp:anchor distT="0" distB="0" distL="114300" distR="114300" simplePos="0" relativeHeight="251660288" behindDoc="0" locked="0" layoutInCell="1" allowOverlap="1" wp14:anchorId="05BDBE3F" wp14:editId="5B381EAC">
          <wp:simplePos x="0" y="0"/>
          <wp:positionH relativeFrom="column">
            <wp:posOffset>-248285</wp:posOffset>
          </wp:positionH>
          <wp:positionV relativeFrom="paragraph">
            <wp:posOffset>144780</wp:posOffset>
          </wp:positionV>
          <wp:extent cx="790575" cy="771525"/>
          <wp:effectExtent l="19050" t="0" r="9525" b="0"/>
          <wp:wrapSquare wrapText="bothSides"/>
          <wp:docPr id="5" name="그림 0" descr="초록1 - 추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초록1 - 추가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7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4EFF" w:rsidRPr="00BA4EFF">
      <w:rPr>
        <w:rFonts w:ascii="-윤고딕360" w:eastAsia="-윤고딕360" w:hAnsi="Geogrotesque Bd" w:hint="eastAsia"/>
        <w:color w:val="92D050"/>
        <w:sz w:val="28"/>
        <w:szCs w:val="44"/>
      </w:rPr>
      <w:t>대림미술관 지역연계 프로</w:t>
    </w:r>
    <w:r w:rsidR="00BA204E">
      <w:rPr>
        <w:rFonts w:ascii="-윤고딕360" w:eastAsia="-윤고딕360" w:hAnsi="Geogrotesque Bd" w:hint="eastAsia"/>
        <w:color w:val="92D050"/>
        <w:sz w:val="28"/>
        <w:szCs w:val="44"/>
      </w:rPr>
      <w:t>그램</w:t>
    </w:r>
    <w:r w:rsidR="00BA4EFF" w:rsidRPr="00BA4EFF">
      <w:rPr>
        <w:rFonts w:ascii="-윤고딕360" w:eastAsia="-윤고딕360" w:hAnsi="Geogrotesque Bd" w:hint="eastAsia"/>
        <w:color w:val="92D050"/>
        <w:sz w:val="28"/>
        <w:szCs w:val="44"/>
      </w:rPr>
      <w:t xml:space="preserve"> </w:t>
    </w:r>
    <w:r w:rsidR="003513DE">
      <w:rPr>
        <w:rFonts w:ascii="-윤고딕360" w:eastAsia="-윤고딕360" w:hAnsi="Geogrotesque Bd" w:hint="eastAsia"/>
        <w:color w:val="92D050"/>
        <w:sz w:val="28"/>
        <w:szCs w:val="44"/>
      </w:rPr>
      <w:t xml:space="preserve">사진교육 </w:t>
    </w:r>
    <w:r w:rsidR="00BA4EFF" w:rsidRPr="00BA4EFF">
      <w:rPr>
        <w:rFonts w:ascii="-윤고딕360" w:eastAsia="-윤고딕360" w:hAnsi="Geogrotesque Bd" w:hint="eastAsia"/>
        <w:color w:val="92D050"/>
        <w:sz w:val="28"/>
        <w:szCs w:val="44"/>
      </w:rPr>
      <w:t>강사모집</w:t>
    </w:r>
  </w:p>
  <w:p w:rsidR="003513DE" w:rsidRPr="003513DE" w:rsidRDefault="0092081F" w:rsidP="003513DE">
    <w:pPr>
      <w:pStyle w:val="a5"/>
      <w:spacing w:before="100" w:beforeAutospacing="1" w:afterLines="100" w:after="240"/>
      <w:ind w:leftChars="-200" w:left="-400"/>
      <w:jc w:val="right"/>
      <w:rPr>
        <w:rFonts w:ascii="Geogrotesque Bd" w:hAnsi="Geogrotesque Bd"/>
        <w:color w:val="92D050"/>
        <w:sz w:val="40"/>
        <w:szCs w:val="44"/>
      </w:rPr>
    </w:pPr>
    <w:r w:rsidRPr="00BA4EFF">
      <w:rPr>
        <w:rFonts w:ascii="Geogrotesque Bd" w:hAnsi="Geogrotesque Bd"/>
        <w:color w:val="92D050"/>
        <w:sz w:val="40"/>
        <w:szCs w:val="44"/>
      </w:rPr>
      <w:t>APPLICATION 201</w:t>
    </w:r>
    <w:r w:rsidR="003513DE">
      <w:rPr>
        <w:rFonts w:ascii="Geogrotesque Bd" w:hAnsi="Geogrotesque Bd" w:hint="eastAsia"/>
        <w:color w:val="92D050"/>
        <w:sz w:val="40"/>
        <w:szCs w:val="44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5483D"/>
    <w:multiLevelType w:val="hybridMultilevel"/>
    <w:tmpl w:val="1FA45B46"/>
    <w:lvl w:ilvl="0" w:tplc="C5E8F6DC">
      <w:start w:val="2"/>
      <w:numFmt w:val="bullet"/>
      <w:lvlText w:val=""/>
      <w:lvlJc w:val="left"/>
      <w:pPr>
        <w:ind w:left="346" w:hanging="360"/>
      </w:pPr>
      <w:rPr>
        <w:rFonts w:ascii="Wingdings" w:eastAsiaTheme="minorEastAsia" w:hAnsi="Wingdings" w:cs="굴림" w:hint="default"/>
        <w:color w:val="auto"/>
        <w:sz w:val="16"/>
      </w:rPr>
    </w:lvl>
    <w:lvl w:ilvl="1" w:tplc="04090003" w:tentative="1">
      <w:start w:val="1"/>
      <w:numFmt w:val="bullet"/>
      <w:lvlText w:val=""/>
      <w:lvlJc w:val="left"/>
      <w:pPr>
        <w:ind w:left="7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86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7FE"/>
    <w:rsid w:val="00006142"/>
    <w:rsid w:val="00031B5D"/>
    <w:rsid w:val="00036A09"/>
    <w:rsid w:val="0004266C"/>
    <w:rsid w:val="00045933"/>
    <w:rsid w:val="000538B5"/>
    <w:rsid w:val="000B131D"/>
    <w:rsid w:val="000C011F"/>
    <w:rsid w:val="001065B6"/>
    <w:rsid w:val="00106B78"/>
    <w:rsid w:val="00106DB5"/>
    <w:rsid w:val="001658FD"/>
    <w:rsid w:val="00172249"/>
    <w:rsid w:val="00191015"/>
    <w:rsid w:val="001B21C6"/>
    <w:rsid w:val="001C2B08"/>
    <w:rsid w:val="001C535C"/>
    <w:rsid w:val="001F383B"/>
    <w:rsid w:val="002072D7"/>
    <w:rsid w:val="0020780F"/>
    <w:rsid w:val="00244D8E"/>
    <w:rsid w:val="002A3B5A"/>
    <w:rsid w:val="002D06A4"/>
    <w:rsid w:val="002D6150"/>
    <w:rsid w:val="00303E87"/>
    <w:rsid w:val="00334C5B"/>
    <w:rsid w:val="003513DE"/>
    <w:rsid w:val="003708BC"/>
    <w:rsid w:val="00373C6B"/>
    <w:rsid w:val="00374D0A"/>
    <w:rsid w:val="003A2AC8"/>
    <w:rsid w:val="003B50AF"/>
    <w:rsid w:val="003C020E"/>
    <w:rsid w:val="003C27D4"/>
    <w:rsid w:val="00400E2A"/>
    <w:rsid w:val="00423C6F"/>
    <w:rsid w:val="00456F12"/>
    <w:rsid w:val="00457285"/>
    <w:rsid w:val="004701EE"/>
    <w:rsid w:val="004753B8"/>
    <w:rsid w:val="004822BD"/>
    <w:rsid w:val="00515240"/>
    <w:rsid w:val="00531FC4"/>
    <w:rsid w:val="0053622B"/>
    <w:rsid w:val="00567708"/>
    <w:rsid w:val="00582BBC"/>
    <w:rsid w:val="00586B53"/>
    <w:rsid w:val="005A4276"/>
    <w:rsid w:val="005C5B61"/>
    <w:rsid w:val="005E3F29"/>
    <w:rsid w:val="00615E3F"/>
    <w:rsid w:val="00622A80"/>
    <w:rsid w:val="00625BD6"/>
    <w:rsid w:val="00627121"/>
    <w:rsid w:val="006533FA"/>
    <w:rsid w:val="00660DD1"/>
    <w:rsid w:val="00661041"/>
    <w:rsid w:val="006748EC"/>
    <w:rsid w:val="00687250"/>
    <w:rsid w:val="006C1BF6"/>
    <w:rsid w:val="006D1462"/>
    <w:rsid w:val="007167C8"/>
    <w:rsid w:val="0074438F"/>
    <w:rsid w:val="007942B8"/>
    <w:rsid w:val="007B4C06"/>
    <w:rsid w:val="007C0B0F"/>
    <w:rsid w:val="007C2001"/>
    <w:rsid w:val="007E7A3F"/>
    <w:rsid w:val="007F7E1F"/>
    <w:rsid w:val="00814C2F"/>
    <w:rsid w:val="008159AE"/>
    <w:rsid w:val="0083135C"/>
    <w:rsid w:val="00837EFB"/>
    <w:rsid w:val="00867977"/>
    <w:rsid w:val="00885E72"/>
    <w:rsid w:val="008A76EB"/>
    <w:rsid w:val="008B100F"/>
    <w:rsid w:val="008B5AAD"/>
    <w:rsid w:val="008F648D"/>
    <w:rsid w:val="0092081F"/>
    <w:rsid w:val="00924DE5"/>
    <w:rsid w:val="009255B0"/>
    <w:rsid w:val="0097445A"/>
    <w:rsid w:val="009C7866"/>
    <w:rsid w:val="009E010D"/>
    <w:rsid w:val="00A408CC"/>
    <w:rsid w:val="00A504B9"/>
    <w:rsid w:val="00A557FE"/>
    <w:rsid w:val="00AB1239"/>
    <w:rsid w:val="00AD004F"/>
    <w:rsid w:val="00AE1C3E"/>
    <w:rsid w:val="00B2129F"/>
    <w:rsid w:val="00B367D2"/>
    <w:rsid w:val="00B62140"/>
    <w:rsid w:val="00B71E84"/>
    <w:rsid w:val="00B76DB0"/>
    <w:rsid w:val="00B833C3"/>
    <w:rsid w:val="00B87E9F"/>
    <w:rsid w:val="00B91632"/>
    <w:rsid w:val="00BA204E"/>
    <w:rsid w:val="00BA4EFF"/>
    <w:rsid w:val="00BB52D9"/>
    <w:rsid w:val="00BF372C"/>
    <w:rsid w:val="00C004B4"/>
    <w:rsid w:val="00C251F9"/>
    <w:rsid w:val="00C37371"/>
    <w:rsid w:val="00CA0BFE"/>
    <w:rsid w:val="00CC5DE8"/>
    <w:rsid w:val="00CD5A10"/>
    <w:rsid w:val="00D012CA"/>
    <w:rsid w:val="00D2152F"/>
    <w:rsid w:val="00D54C4E"/>
    <w:rsid w:val="00D56A73"/>
    <w:rsid w:val="00D615F3"/>
    <w:rsid w:val="00D7215A"/>
    <w:rsid w:val="00E031BB"/>
    <w:rsid w:val="00E20605"/>
    <w:rsid w:val="00E36336"/>
    <w:rsid w:val="00E3676C"/>
    <w:rsid w:val="00E55AA4"/>
    <w:rsid w:val="00E83F43"/>
    <w:rsid w:val="00EB3B68"/>
    <w:rsid w:val="00EC30FF"/>
    <w:rsid w:val="00EE1A38"/>
    <w:rsid w:val="00EE2C8C"/>
    <w:rsid w:val="00EE4470"/>
    <w:rsid w:val="00F03113"/>
    <w:rsid w:val="00F05067"/>
    <w:rsid w:val="00F31432"/>
    <w:rsid w:val="00F51B02"/>
    <w:rsid w:val="00F51D56"/>
    <w:rsid w:val="00F54CEF"/>
    <w:rsid w:val="00F54D36"/>
    <w:rsid w:val="00F93719"/>
    <w:rsid w:val="00F9540C"/>
    <w:rsid w:val="00FA41FF"/>
    <w:rsid w:val="00FB519D"/>
    <w:rsid w:val="00FD041A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1FC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7215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1FC4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비즈폼"/>
    <w:rsid w:val="008159A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paragraph" w:styleId="a5">
    <w:name w:val="header"/>
    <w:basedOn w:val="a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"/>
    <w:uiPriority w:val="99"/>
    <w:rsid w:val="00D615F3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7">
    <w:name w:val="Hyperlink"/>
    <w:basedOn w:val="a0"/>
    <w:rsid w:val="00D615F3"/>
    <w:rPr>
      <w:color w:val="0000FF"/>
      <w:u w:val="single"/>
    </w:rPr>
  </w:style>
  <w:style w:type="character" w:customStyle="1" w:styleId="Char">
    <w:name w:val="바닥글 Char"/>
    <w:basedOn w:val="a0"/>
    <w:link w:val="a6"/>
    <w:uiPriority w:val="99"/>
    <w:rsid w:val="007B4C06"/>
    <w:rPr>
      <w:rFonts w:ascii="바탕"/>
      <w:kern w:val="2"/>
      <w:szCs w:val="24"/>
    </w:rPr>
  </w:style>
  <w:style w:type="paragraph" w:styleId="a8">
    <w:name w:val="Balloon Text"/>
    <w:basedOn w:val="a"/>
    <w:link w:val="Char0"/>
    <w:rsid w:val="007B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rsid w:val="007B4C0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9">
    <w:name w:val="Table Grid"/>
    <w:basedOn w:val="a1"/>
    <w:rsid w:val="00BF37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7215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50976;&#51116;&#46993;\&#48148;&#53461;%20&#54868;&#47732;\&#48120;&#49696;\oo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7B8BB-AA7E-4EBB-ADF1-7A2A7D51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oo</Template>
  <TotalTime>0</TotalTime>
  <Pages>3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기본 상세 이력서</vt:lpstr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기본 상세 이력서</dc:title>
  <dc:creator>대림미술관</dc:creator>
  <cp:lastModifiedBy>daelim</cp:lastModifiedBy>
  <cp:revision>2</cp:revision>
  <cp:lastPrinted>2012-08-14T06:45:00Z</cp:lastPrinted>
  <dcterms:created xsi:type="dcterms:W3CDTF">2013-03-08T04:34:00Z</dcterms:created>
  <dcterms:modified xsi:type="dcterms:W3CDTF">2013-03-08T04:34:00Z</dcterms:modified>
</cp:coreProperties>
</file>